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F89191">
      <w:pPr>
        <w:rPr>
          <w:rFonts w:hint="eastAsia"/>
        </w:rPr>
      </w:pPr>
    </w:p>
    <w:p w14:paraId="6CD5D28B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医患纠纷赔偿协议书</w:t>
      </w:r>
    </w:p>
    <w:p w14:paraId="7FFD8EC1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</w:p>
    <w:p w14:paraId="5750803D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甲方（医生）：__________ 乙方（患者）：__________</w:t>
      </w:r>
    </w:p>
    <w:p w14:paraId="614B7FF7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</w:p>
    <w:p w14:paraId="7FEA48A5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鉴于甲方在治疗乙方疾病过程中，因疏忽、错误或其他原因引发了医患纠纷，为了解决该纠纷，双方达成以下协议：</w:t>
      </w:r>
    </w:p>
    <w:p w14:paraId="22653299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一、赔偿金额</w:t>
      </w:r>
    </w:p>
    <w:p w14:paraId="41321F26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甲方同意赔偿乙方人民币__________元整，作为对乙方因此次医疗事故所遭受的经济损失的赔偿。甲方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须</w:t>
      </w:r>
      <w:r>
        <w:rPr>
          <w:rFonts w:hint="eastAsia" w:ascii="宋体" w:hAnsi="宋体" w:eastAsia="宋体" w:cs="宋体"/>
          <w:sz w:val="28"/>
          <w:szCs w:val="28"/>
        </w:rPr>
        <w:t>于本协议签订之日起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15</w:t>
      </w:r>
      <w:r>
        <w:rPr>
          <w:rFonts w:hint="eastAsia" w:ascii="宋体" w:hAnsi="宋体" w:eastAsia="宋体" w:cs="宋体"/>
          <w:sz w:val="28"/>
          <w:szCs w:val="28"/>
        </w:rPr>
        <w:t>个工作日内，将赔偿款项支付至乙方指定账户。</w:t>
      </w:r>
    </w:p>
    <w:p w14:paraId="6F08CACD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二、后续医疗处理</w:t>
      </w:r>
    </w:p>
    <w:p w14:paraId="4D0597DD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须</w:t>
      </w:r>
      <w:r>
        <w:rPr>
          <w:rFonts w:hint="eastAsia" w:ascii="宋体" w:hAnsi="宋体" w:eastAsia="宋体" w:cs="宋体"/>
          <w:sz w:val="28"/>
          <w:szCs w:val="28"/>
        </w:rPr>
        <w:t>对乙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方的身体情况进行跟踪观察，直至乙方恢复健康。若乙方需要进一步治疗，甲方应按照医疗常规为其提供必要的医疗服务。</w:t>
      </w:r>
    </w:p>
    <w:p w14:paraId="389AD7C9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三、解除纠纷</w:t>
      </w:r>
    </w:p>
    <w:p w14:paraId="287F08E5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乙方在收到本协议项下的全部赔偿款项后，应签署书面声明，表示对甲方不再有任何索赔要求。本协议签署后，双方一致认为医患纠纷得到了圆满解决，不再互有诉求。</w:t>
      </w:r>
    </w:p>
    <w:p w14:paraId="634201F6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四、协议生效</w:t>
      </w:r>
    </w:p>
    <w:p w14:paraId="7838EF23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本协议一式两份，甲乙双方各执一份，具有同等法律效力。本协议自双方签字盖章之日起生效。</w:t>
      </w:r>
    </w:p>
    <w:p w14:paraId="0B17C802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甲方（医生）：__________ 签名：__________ 日期：__________</w:t>
      </w:r>
    </w:p>
    <w:p w14:paraId="5577F227">
      <w:pPr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乙方（患者）：__________ 签名：__________ 日期：__________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331A90C-6520-4592-8CBE-47AD0687F2C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8DFAF191-3120-4F5C-8478-C37873CF5F8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43FE017-E39F-4314-AB16-25A85ECEF77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A7B3477-869A-4E5F-ACB8-A2FC6FDA20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99AA37A-9F11-4F22-9179-C4952BF5F6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E161EDB-46B7-4B89-AA69-D939D9E05B8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146DB32-F58C-426A-A35B-E46BD0D6E5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zYTJkYzRmYzNhYzIyZDUzM2Q0NWMzMTZhNjIwZmQifQ=="/>
  </w:docVars>
  <w:rsids>
    <w:rsidRoot w:val="76DF4CDD"/>
    <w:rsid w:val="08145DC2"/>
    <w:rsid w:val="08725593"/>
    <w:rsid w:val="10D73F4A"/>
    <w:rsid w:val="297B5490"/>
    <w:rsid w:val="2DFC686E"/>
    <w:rsid w:val="32BD2B5B"/>
    <w:rsid w:val="33632E60"/>
    <w:rsid w:val="45D92D5B"/>
    <w:rsid w:val="54D078BC"/>
    <w:rsid w:val="55322ADD"/>
    <w:rsid w:val="76D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fb2b7f01794332eb23a542011baa25e9\&#21307;&#24739;&#32416;&#32439;&#36180;&#20607;&#21327;&#35758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医患纠纷赔偿协议书.docx</Template>
  <Pages>1</Pages>
  <Words>382</Words>
  <Characters>464</Characters>
  <Lines>0</Lines>
  <Paragraphs>0</Paragraphs>
  <TotalTime>3</TotalTime>
  <ScaleCrop>false</ScaleCrop>
  <LinksUpToDate>false</LinksUpToDate>
  <CharactersWithSpaces>469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2025-05-28T09:33:00Z</dcterms:created>
  <dc:creator>rankin</dc:creator>
  <cp:lastModifiedBy>泥泥螺</cp:lastModifiedBy>
  <dcterms:modified xsi:type="dcterms:W3CDTF">2025-05-28T09:43:12Z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03156257B0CC4872B031E9C22AC8F751_11</vt:lpwstr>
  </property>
  <property fmtid="{D5CDD505-2E9C-101B-9397-08002B2CF9AE}" pid="4" name="KSOTemplateUUID">
    <vt:lpwstr>v1.0_mb_uq/mSnaNJUtFGsyvjBat3Q==</vt:lpwstr>
  </property>
  <property fmtid="{D5CDD505-2E9C-101B-9397-08002B2CF9AE}" pid="5" name="KSOTemplateDocerSaveRecord">
    <vt:lpwstr>eyJoZGlkIjoiNTE5OTY2ZTBiOTRmMTI5NDQ1OTI0ZDE1OGUzMDBkOTgiLCJ1c2VySWQiOiIxNjM2OTE0Mzc4In0=</vt:lpwstr>
  </property>
</Properties>
</file>