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643B8B">
      <w:pPr>
        <w:pStyle w:val="2"/>
        <w:bidi w:val="0"/>
        <w:spacing w:line="240" w:lineRule="auto"/>
        <w:jc w:val="center"/>
        <w:rPr>
          <w:rFonts w:hint="eastAsia" w:ascii="汉仪中黑简" w:hAnsi="汉仪中黑简" w:eastAsia="汉仪中黑简" w:cs="汉仪中黑简"/>
          <w:sz w:val="32"/>
          <w:szCs w:val="32"/>
          <w:lang w:val="en-US" w:eastAsia="zh-CN"/>
        </w:rPr>
      </w:pPr>
    </w:p>
    <w:p w14:paraId="1D2E74C4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center"/>
        <w:textAlignment w:val="auto"/>
        <w:outlineLvl w:val="9"/>
        <w:rPr>
          <w:rFonts w:hint="eastAsia" w:ascii="汉仪中黑简" w:hAnsi="汉仪中黑简" w:eastAsia="汉仪中黑简" w:cs="汉仪中黑简"/>
          <w:b w:val="0"/>
          <w:bCs/>
          <w:sz w:val="36"/>
          <w:szCs w:val="36"/>
          <w:lang w:val="en-US" w:eastAsia="zh-CN"/>
        </w:rPr>
      </w:pPr>
      <w:r>
        <w:rPr>
          <w:rFonts w:hint="eastAsia" w:ascii="汉仪中黑简" w:hAnsi="汉仪中黑简" w:eastAsia="汉仪中黑简" w:cs="汉仪中黑简"/>
          <w:b w:val="0"/>
          <w:bCs/>
          <w:sz w:val="36"/>
          <w:szCs w:val="36"/>
          <w:lang w:val="en-US" w:eastAsia="zh-CN"/>
        </w:rPr>
        <w:t>快递赔偿货物价值证明</w:t>
      </w:r>
    </w:p>
    <w:p w14:paraId="776DE13F">
      <w:pPr>
        <w:rPr>
          <w:rFonts w:hint="eastAsia"/>
          <w:lang w:val="en-US" w:eastAsia="zh-CN"/>
        </w:rPr>
      </w:pPr>
    </w:p>
    <w:p w14:paraId="32E0ED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420" w:rightChars="200"/>
        <w:textAlignment w:val="auto"/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</w:pPr>
      <w:r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  <w:t>兹有我司于2025年3月6日委托____快递邮寄的包裹，快递单号为：_______,快递员：______，包裹包装完好，快递员已验货，确认无误后进行邮寄。收件人：____，地址：______。</w:t>
      </w:r>
    </w:p>
    <w:p w14:paraId="45817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420" w:rightChars="200"/>
        <w:textAlignment w:val="auto"/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</w:pPr>
      <w:r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  <w:t>2025年7月8日至今，收件人没有收到任何快递，严重影响我公司声誉。故我公司要求赔偿经济损失____元，货物原价：______元。</w:t>
      </w:r>
    </w:p>
    <w:p w14:paraId="78EDFA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420" w:rightChars="200"/>
        <w:textAlignment w:val="auto"/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</w:pPr>
      <w:r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  <w:t>我司对本货物价值证明承担法律责任。</w:t>
      </w:r>
    </w:p>
    <w:p w14:paraId="549ABB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420" w:rightChars="200"/>
        <w:textAlignment w:val="auto"/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</w:pPr>
      <w:r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  <w:t xml:space="preserve"> 特此证明。</w:t>
      </w:r>
    </w:p>
    <w:p w14:paraId="5D161D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7500" w:firstLineChars="2500"/>
        <w:textAlignment w:val="auto"/>
        <w:rPr>
          <w:rFonts w:hint="default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  <w:t>公司名称：（盖章）</w:t>
      </w:r>
    </w:p>
    <w:p w14:paraId="3156FC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7800" w:firstLineChars="2600"/>
        <w:textAlignment w:val="auto"/>
        <w:rPr>
          <w:rFonts w:hint="eastAsia"/>
          <w:lang w:val="en-US" w:eastAsia="zh-CN"/>
        </w:rPr>
      </w:pPr>
      <w:r>
        <w:rPr>
          <w:rFonts w:hint="eastAsia" w:ascii="汉仪中黑简" w:hAnsi="汉仪中黑简" w:eastAsia="汉仪中黑简" w:cs="汉仪中黑简"/>
          <w:b w:val="0"/>
          <w:bCs/>
          <w:sz w:val="30"/>
          <w:szCs w:val="30"/>
          <w:lang w:val="en-US" w:eastAsia="zh-CN"/>
        </w:rPr>
        <w:t>____年__月__日</w: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62ACF9-04DA-4337-AB74-3DF4EC4B93D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DCF3FD2-6921-4FE8-A154-CCBF0815FF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EBB0D34-A95F-412D-9200-C46BB8F737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481BAD7-3306-4473-AB92-618DAAA5F2F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680B329-701C-4251-B26F-697830C03B5D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6" w:fontKey="{1E7DAF07-7464-4BAE-AF1C-825A268D7F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6E1797"/>
    <w:rsid w:val="00184845"/>
    <w:rsid w:val="00922CFF"/>
    <w:rsid w:val="00A91D08"/>
    <w:rsid w:val="00D83693"/>
    <w:rsid w:val="00E204D0"/>
    <w:rsid w:val="00E50217"/>
    <w:rsid w:val="010E167E"/>
    <w:rsid w:val="012932EB"/>
    <w:rsid w:val="013F1201"/>
    <w:rsid w:val="019150C5"/>
    <w:rsid w:val="01AA7748"/>
    <w:rsid w:val="01D21171"/>
    <w:rsid w:val="01D85878"/>
    <w:rsid w:val="01DC4B3B"/>
    <w:rsid w:val="022D078C"/>
    <w:rsid w:val="030E1F21"/>
    <w:rsid w:val="031C0D4A"/>
    <w:rsid w:val="032C7E9C"/>
    <w:rsid w:val="03613C53"/>
    <w:rsid w:val="036C3A04"/>
    <w:rsid w:val="03726F8E"/>
    <w:rsid w:val="037944BE"/>
    <w:rsid w:val="039C3974"/>
    <w:rsid w:val="039E2BDD"/>
    <w:rsid w:val="040559B8"/>
    <w:rsid w:val="0427188D"/>
    <w:rsid w:val="04320A8D"/>
    <w:rsid w:val="044B30D5"/>
    <w:rsid w:val="04521C10"/>
    <w:rsid w:val="04861372"/>
    <w:rsid w:val="04CF5F07"/>
    <w:rsid w:val="04E96A1C"/>
    <w:rsid w:val="04EE3D91"/>
    <w:rsid w:val="053419DD"/>
    <w:rsid w:val="05596F6C"/>
    <w:rsid w:val="05B3545B"/>
    <w:rsid w:val="05F8409D"/>
    <w:rsid w:val="06782326"/>
    <w:rsid w:val="06802BD4"/>
    <w:rsid w:val="06930049"/>
    <w:rsid w:val="06A81771"/>
    <w:rsid w:val="06D028F2"/>
    <w:rsid w:val="06DD67BD"/>
    <w:rsid w:val="06EC11E8"/>
    <w:rsid w:val="06FA79F6"/>
    <w:rsid w:val="06FD18AC"/>
    <w:rsid w:val="07136D71"/>
    <w:rsid w:val="07475AE0"/>
    <w:rsid w:val="07506C6F"/>
    <w:rsid w:val="076D0F7E"/>
    <w:rsid w:val="07940A2B"/>
    <w:rsid w:val="079C4AF8"/>
    <w:rsid w:val="07D66CF3"/>
    <w:rsid w:val="07E32BBB"/>
    <w:rsid w:val="07F9350B"/>
    <w:rsid w:val="080F6B7D"/>
    <w:rsid w:val="083E252D"/>
    <w:rsid w:val="083F7929"/>
    <w:rsid w:val="091053A1"/>
    <w:rsid w:val="0911526A"/>
    <w:rsid w:val="091C4B30"/>
    <w:rsid w:val="09694244"/>
    <w:rsid w:val="09721263"/>
    <w:rsid w:val="09856A69"/>
    <w:rsid w:val="09A53859"/>
    <w:rsid w:val="09DB6717"/>
    <w:rsid w:val="0A60451A"/>
    <w:rsid w:val="0A841C94"/>
    <w:rsid w:val="0A9041E2"/>
    <w:rsid w:val="0B0E0A87"/>
    <w:rsid w:val="0B536496"/>
    <w:rsid w:val="0B584A42"/>
    <w:rsid w:val="0B935FB7"/>
    <w:rsid w:val="0BD067A5"/>
    <w:rsid w:val="0BEB5F92"/>
    <w:rsid w:val="0CAE4877"/>
    <w:rsid w:val="0CCD1C2C"/>
    <w:rsid w:val="0CDE193D"/>
    <w:rsid w:val="0D14776E"/>
    <w:rsid w:val="0D717613"/>
    <w:rsid w:val="0D991441"/>
    <w:rsid w:val="0D9C1829"/>
    <w:rsid w:val="0DA719BF"/>
    <w:rsid w:val="0DAD55A3"/>
    <w:rsid w:val="0DE809CD"/>
    <w:rsid w:val="0E3B03A4"/>
    <w:rsid w:val="0E436D64"/>
    <w:rsid w:val="0E7B185D"/>
    <w:rsid w:val="0EAD5A6D"/>
    <w:rsid w:val="0EFF1CF0"/>
    <w:rsid w:val="0F0D4307"/>
    <w:rsid w:val="0F3F0989"/>
    <w:rsid w:val="0F4578A2"/>
    <w:rsid w:val="0F5E27FD"/>
    <w:rsid w:val="0F620AC5"/>
    <w:rsid w:val="0F753792"/>
    <w:rsid w:val="0F9049E5"/>
    <w:rsid w:val="0FA93030"/>
    <w:rsid w:val="0FF4327F"/>
    <w:rsid w:val="100736B3"/>
    <w:rsid w:val="10137B53"/>
    <w:rsid w:val="10276C2A"/>
    <w:rsid w:val="10291EEE"/>
    <w:rsid w:val="1050022F"/>
    <w:rsid w:val="106C4FBE"/>
    <w:rsid w:val="10892396"/>
    <w:rsid w:val="10A96E64"/>
    <w:rsid w:val="10CF57C1"/>
    <w:rsid w:val="10CF768A"/>
    <w:rsid w:val="10D9368C"/>
    <w:rsid w:val="11082C2F"/>
    <w:rsid w:val="110C1301"/>
    <w:rsid w:val="1117752E"/>
    <w:rsid w:val="11661393"/>
    <w:rsid w:val="11FC7145"/>
    <w:rsid w:val="12003382"/>
    <w:rsid w:val="126260CE"/>
    <w:rsid w:val="12657453"/>
    <w:rsid w:val="129C2AA2"/>
    <w:rsid w:val="12B232BD"/>
    <w:rsid w:val="12EE4561"/>
    <w:rsid w:val="1323425D"/>
    <w:rsid w:val="136A65D0"/>
    <w:rsid w:val="136D080F"/>
    <w:rsid w:val="13807FD1"/>
    <w:rsid w:val="13892101"/>
    <w:rsid w:val="13D27B10"/>
    <w:rsid w:val="14077623"/>
    <w:rsid w:val="1414298D"/>
    <w:rsid w:val="14464A27"/>
    <w:rsid w:val="14E778A0"/>
    <w:rsid w:val="14F227CF"/>
    <w:rsid w:val="155C6B22"/>
    <w:rsid w:val="15614CF3"/>
    <w:rsid w:val="15C81E0B"/>
    <w:rsid w:val="15EB62FC"/>
    <w:rsid w:val="16470DC2"/>
    <w:rsid w:val="16586409"/>
    <w:rsid w:val="167119B1"/>
    <w:rsid w:val="167E711E"/>
    <w:rsid w:val="1698671F"/>
    <w:rsid w:val="16E522D7"/>
    <w:rsid w:val="172A7AA7"/>
    <w:rsid w:val="17EF53FC"/>
    <w:rsid w:val="180022D0"/>
    <w:rsid w:val="1805485A"/>
    <w:rsid w:val="180C652F"/>
    <w:rsid w:val="180F3DD3"/>
    <w:rsid w:val="18205602"/>
    <w:rsid w:val="1832582C"/>
    <w:rsid w:val="18514A26"/>
    <w:rsid w:val="18534C33"/>
    <w:rsid w:val="18560D33"/>
    <w:rsid w:val="189C17D0"/>
    <w:rsid w:val="18AB34CA"/>
    <w:rsid w:val="18CD608A"/>
    <w:rsid w:val="18D2605A"/>
    <w:rsid w:val="192822F3"/>
    <w:rsid w:val="193B3772"/>
    <w:rsid w:val="193D5796"/>
    <w:rsid w:val="193E6046"/>
    <w:rsid w:val="19407D2F"/>
    <w:rsid w:val="196E4525"/>
    <w:rsid w:val="1975120B"/>
    <w:rsid w:val="1976409B"/>
    <w:rsid w:val="1A2772B3"/>
    <w:rsid w:val="1A7F299F"/>
    <w:rsid w:val="1ABE3931"/>
    <w:rsid w:val="1AD9221F"/>
    <w:rsid w:val="1AFC59C1"/>
    <w:rsid w:val="1B132036"/>
    <w:rsid w:val="1B532CF4"/>
    <w:rsid w:val="1B7C20BF"/>
    <w:rsid w:val="1B7E3F6B"/>
    <w:rsid w:val="1BA21173"/>
    <w:rsid w:val="1BAC3F94"/>
    <w:rsid w:val="1BB642CB"/>
    <w:rsid w:val="1BB95B88"/>
    <w:rsid w:val="1BD74BFA"/>
    <w:rsid w:val="1BDA1AFC"/>
    <w:rsid w:val="1BEE16E9"/>
    <w:rsid w:val="1C296F83"/>
    <w:rsid w:val="1C4A3B73"/>
    <w:rsid w:val="1CAA6980"/>
    <w:rsid w:val="1CB4593B"/>
    <w:rsid w:val="1CC15871"/>
    <w:rsid w:val="1CE16CCD"/>
    <w:rsid w:val="1CED4B8E"/>
    <w:rsid w:val="1CF548DA"/>
    <w:rsid w:val="1D137FBE"/>
    <w:rsid w:val="1D1F0D28"/>
    <w:rsid w:val="1D283EA8"/>
    <w:rsid w:val="1D6E209A"/>
    <w:rsid w:val="1D7306EF"/>
    <w:rsid w:val="1D7442F7"/>
    <w:rsid w:val="1DB15568"/>
    <w:rsid w:val="1DF241C3"/>
    <w:rsid w:val="1E26363F"/>
    <w:rsid w:val="1E297171"/>
    <w:rsid w:val="1E3A293A"/>
    <w:rsid w:val="1E542462"/>
    <w:rsid w:val="1E910037"/>
    <w:rsid w:val="1F074997"/>
    <w:rsid w:val="1F0F58BA"/>
    <w:rsid w:val="1FBE59CA"/>
    <w:rsid w:val="1FC01B8F"/>
    <w:rsid w:val="1FE56960"/>
    <w:rsid w:val="1FE94D43"/>
    <w:rsid w:val="200878C8"/>
    <w:rsid w:val="20321658"/>
    <w:rsid w:val="204229A2"/>
    <w:rsid w:val="20E81EE4"/>
    <w:rsid w:val="20EA3839"/>
    <w:rsid w:val="20F95CF0"/>
    <w:rsid w:val="21413F71"/>
    <w:rsid w:val="215D74AF"/>
    <w:rsid w:val="21716FCA"/>
    <w:rsid w:val="21822661"/>
    <w:rsid w:val="21A46446"/>
    <w:rsid w:val="21C500D6"/>
    <w:rsid w:val="21E17900"/>
    <w:rsid w:val="221418FC"/>
    <w:rsid w:val="221B4AC2"/>
    <w:rsid w:val="226D27C9"/>
    <w:rsid w:val="22954631"/>
    <w:rsid w:val="22AE65D4"/>
    <w:rsid w:val="22B5316B"/>
    <w:rsid w:val="230279C3"/>
    <w:rsid w:val="232D27D0"/>
    <w:rsid w:val="23392F75"/>
    <w:rsid w:val="2387774D"/>
    <w:rsid w:val="23BF500A"/>
    <w:rsid w:val="23DB2F5A"/>
    <w:rsid w:val="244437DE"/>
    <w:rsid w:val="24460C6D"/>
    <w:rsid w:val="249017BC"/>
    <w:rsid w:val="24A84084"/>
    <w:rsid w:val="24DF3831"/>
    <w:rsid w:val="252D4019"/>
    <w:rsid w:val="254B0FBE"/>
    <w:rsid w:val="257F75E5"/>
    <w:rsid w:val="25924F97"/>
    <w:rsid w:val="25FB6CAA"/>
    <w:rsid w:val="261A6001"/>
    <w:rsid w:val="26277511"/>
    <w:rsid w:val="268272F8"/>
    <w:rsid w:val="26A352F0"/>
    <w:rsid w:val="26D068D6"/>
    <w:rsid w:val="26EB3A7F"/>
    <w:rsid w:val="26FC6F6E"/>
    <w:rsid w:val="27432136"/>
    <w:rsid w:val="2747238D"/>
    <w:rsid w:val="27654C3A"/>
    <w:rsid w:val="276B6601"/>
    <w:rsid w:val="27851C53"/>
    <w:rsid w:val="27A91351"/>
    <w:rsid w:val="27C17DCB"/>
    <w:rsid w:val="27EE710D"/>
    <w:rsid w:val="27F3542E"/>
    <w:rsid w:val="285B0A3A"/>
    <w:rsid w:val="28685558"/>
    <w:rsid w:val="287857BC"/>
    <w:rsid w:val="28930AFD"/>
    <w:rsid w:val="28FB7F9A"/>
    <w:rsid w:val="290D1C49"/>
    <w:rsid w:val="2928191D"/>
    <w:rsid w:val="297407DE"/>
    <w:rsid w:val="29794A81"/>
    <w:rsid w:val="297E73A3"/>
    <w:rsid w:val="29832D2C"/>
    <w:rsid w:val="29A467BE"/>
    <w:rsid w:val="29E7787E"/>
    <w:rsid w:val="29EA2227"/>
    <w:rsid w:val="29EA38AC"/>
    <w:rsid w:val="2A0C41AE"/>
    <w:rsid w:val="2A3625BC"/>
    <w:rsid w:val="2A374550"/>
    <w:rsid w:val="2A896692"/>
    <w:rsid w:val="2AA65D27"/>
    <w:rsid w:val="2AD364FB"/>
    <w:rsid w:val="2B1D6D24"/>
    <w:rsid w:val="2B2306CF"/>
    <w:rsid w:val="2B3E7401"/>
    <w:rsid w:val="2B583CE5"/>
    <w:rsid w:val="2B616225"/>
    <w:rsid w:val="2B65025E"/>
    <w:rsid w:val="2BA90BDB"/>
    <w:rsid w:val="2C236FB0"/>
    <w:rsid w:val="2C3768F7"/>
    <w:rsid w:val="2C42121B"/>
    <w:rsid w:val="2C62691A"/>
    <w:rsid w:val="2C7300D3"/>
    <w:rsid w:val="2C8A390A"/>
    <w:rsid w:val="2D1E1A96"/>
    <w:rsid w:val="2D1E3171"/>
    <w:rsid w:val="2D551D69"/>
    <w:rsid w:val="2D876658"/>
    <w:rsid w:val="2D947D8D"/>
    <w:rsid w:val="2DA81C4E"/>
    <w:rsid w:val="2DC72F5B"/>
    <w:rsid w:val="2E065886"/>
    <w:rsid w:val="2E426CE9"/>
    <w:rsid w:val="2E5C2FC2"/>
    <w:rsid w:val="2E7014E3"/>
    <w:rsid w:val="2EA63C3F"/>
    <w:rsid w:val="2ED8743D"/>
    <w:rsid w:val="2EE26DEC"/>
    <w:rsid w:val="2EE63513"/>
    <w:rsid w:val="2F0D0A8F"/>
    <w:rsid w:val="2F491D80"/>
    <w:rsid w:val="2FBD1F8D"/>
    <w:rsid w:val="2FFA5E00"/>
    <w:rsid w:val="2FFF2DCF"/>
    <w:rsid w:val="30885627"/>
    <w:rsid w:val="30AC24B1"/>
    <w:rsid w:val="30BD6BF0"/>
    <w:rsid w:val="31263701"/>
    <w:rsid w:val="315C3975"/>
    <w:rsid w:val="3169254B"/>
    <w:rsid w:val="3170458C"/>
    <w:rsid w:val="319718BF"/>
    <w:rsid w:val="31A85034"/>
    <w:rsid w:val="31AC5397"/>
    <w:rsid w:val="322D7C19"/>
    <w:rsid w:val="32540E2E"/>
    <w:rsid w:val="328C4741"/>
    <w:rsid w:val="328F5B47"/>
    <w:rsid w:val="32B73C44"/>
    <w:rsid w:val="32B91496"/>
    <w:rsid w:val="32E02CCF"/>
    <w:rsid w:val="32F53B77"/>
    <w:rsid w:val="33065BFF"/>
    <w:rsid w:val="33157E8D"/>
    <w:rsid w:val="33192F63"/>
    <w:rsid w:val="335F2FE9"/>
    <w:rsid w:val="337A5903"/>
    <w:rsid w:val="3426594A"/>
    <w:rsid w:val="3473654F"/>
    <w:rsid w:val="34BF705E"/>
    <w:rsid w:val="34C47379"/>
    <w:rsid w:val="350C27DE"/>
    <w:rsid w:val="35310EFB"/>
    <w:rsid w:val="354F5888"/>
    <w:rsid w:val="35535525"/>
    <w:rsid w:val="3557524D"/>
    <w:rsid w:val="35851382"/>
    <w:rsid w:val="35866AF4"/>
    <w:rsid w:val="358C5E9D"/>
    <w:rsid w:val="3596496C"/>
    <w:rsid w:val="35A21FDE"/>
    <w:rsid w:val="35D963A8"/>
    <w:rsid w:val="35FE3439"/>
    <w:rsid w:val="362419E2"/>
    <w:rsid w:val="364A3ACB"/>
    <w:rsid w:val="3660055B"/>
    <w:rsid w:val="366F4D3C"/>
    <w:rsid w:val="36FD4B56"/>
    <w:rsid w:val="37405BBD"/>
    <w:rsid w:val="37656375"/>
    <w:rsid w:val="378D640D"/>
    <w:rsid w:val="37B837A8"/>
    <w:rsid w:val="37D0105A"/>
    <w:rsid w:val="37E92922"/>
    <w:rsid w:val="37EC4689"/>
    <w:rsid w:val="38170A6E"/>
    <w:rsid w:val="383A23A0"/>
    <w:rsid w:val="3879592D"/>
    <w:rsid w:val="38942D31"/>
    <w:rsid w:val="38A26AA7"/>
    <w:rsid w:val="38BA72FA"/>
    <w:rsid w:val="39B1525F"/>
    <w:rsid w:val="39C776C9"/>
    <w:rsid w:val="39E55F3A"/>
    <w:rsid w:val="3A211AE2"/>
    <w:rsid w:val="3A386A8B"/>
    <w:rsid w:val="3A6A59AB"/>
    <w:rsid w:val="3AB353E7"/>
    <w:rsid w:val="3AB50E10"/>
    <w:rsid w:val="3AC165AE"/>
    <w:rsid w:val="3ADE41D8"/>
    <w:rsid w:val="3B4A1BF2"/>
    <w:rsid w:val="3B5A4EE8"/>
    <w:rsid w:val="3B8F383B"/>
    <w:rsid w:val="3BA73490"/>
    <w:rsid w:val="3BBF6B4D"/>
    <w:rsid w:val="3BE82FF7"/>
    <w:rsid w:val="3C0C5AE2"/>
    <w:rsid w:val="3CA07C51"/>
    <w:rsid w:val="3CDD5CEE"/>
    <w:rsid w:val="3D06406A"/>
    <w:rsid w:val="3D3370B9"/>
    <w:rsid w:val="3D36569D"/>
    <w:rsid w:val="3D72422F"/>
    <w:rsid w:val="3D8638F6"/>
    <w:rsid w:val="3D88272E"/>
    <w:rsid w:val="3D9C3E54"/>
    <w:rsid w:val="3DE755A8"/>
    <w:rsid w:val="3DEE261D"/>
    <w:rsid w:val="3E0C02E8"/>
    <w:rsid w:val="3E4F6DE8"/>
    <w:rsid w:val="3E7D7559"/>
    <w:rsid w:val="3EA526EF"/>
    <w:rsid w:val="3EE3752D"/>
    <w:rsid w:val="3EFC43FC"/>
    <w:rsid w:val="3F2D67F4"/>
    <w:rsid w:val="3F410DBC"/>
    <w:rsid w:val="3F4737E0"/>
    <w:rsid w:val="3F5D7B4E"/>
    <w:rsid w:val="3F6E7DD4"/>
    <w:rsid w:val="3F8908D2"/>
    <w:rsid w:val="3FDA25A9"/>
    <w:rsid w:val="3FE27A85"/>
    <w:rsid w:val="3FEC6591"/>
    <w:rsid w:val="3FEF479F"/>
    <w:rsid w:val="40544464"/>
    <w:rsid w:val="40627D71"/>
    <w:rsid w:val="40652F4D"/>
    <w:rsid w:val="408B2EE4"/>
    <w:rsid w:val="408B7755"/>
    <w:rsid w:val="40A261AF"/>
    <w:rsid w:val="40C13EA2"/>
    <w:rsid w:val="40F35208"/>
    <w:rsid w:val="41A76595"/>
    <w:rsid w:val="41C50D95"/>
    <w:rsid w:val="41E65C06"/>
    <w:rsid w:val="422644C4"/>
    <w:rsid w:val="42396756"/>
    <w:rsid w:val="424C39DE"/>
    <w:rsid w:val="42631894"/>
    <w:rsid w:val="42A11863"/>
    <w:rsid w:val="42A84623"/>
    <w:rsid w:val="432E6CEB"/>
    <w:rsid w:val="43521C74"/>
    <w:rsid w:val="435B3D84"/>
    <w:rsid w:val="4386091E"/>
    <w:rsid w:val="43B2784D"/>
    <w:rsid w:val="43E45972"/>
    <w:rsid w:val="43F46CE3"/>
    <w:rsid w:val="43FB296F"/>
    <w:rsid w:val="44015100"/>
    <w:rsid w:val="442639C7"/>
    <w:rsid w:val="446169F8"/>
    <w:rsid w:val="4492066C"/>
    <w:rsid w:val="449310FC"/>
    <w:rsid w:val="45034C0F"/>
    <w:rsid w:val="450C5F88"/>
    <w:rsid w:val="4527710E"/>
    <w:rsid w:val="452D4845"/>
    <w:rsid w:val="45671E9D"/>
    <w:rsid w:val="45C50837"/>
    <w:rsid w:val="45E87AC6"/>
    <w:rsid w:val="45EB5068"/>
    <w:rsid w:val="45F101A4"/>
    <w:rsid w:val="45F91C15"/>
    <w:rsid w:val="460808BB"/>
    <w:rsid w:val="461F1E4D"/>
    <w:rsid w:val="464218E8"/>
    <w:rsid w:val="466E4FF6"/>
    <w:rsid w:val="469065C0"/>
    <w:rsid w:val="46A14EC7"/>
    <w:rsid w:val="46B36717"/>
    <w:rsid w:val="46CF71CB"/>
    <w:rsid w:val="47121B76"/>
    <w:rsid w:val="4758437B"/>
    <w:rsid w:val="47717618"/>
    <w:rsid w:val="480D7620"/>
    <w:rsid w:val="481510FF"/>
    <w:rsid w:val="48162DD5"/>
    <w:rsid w:val="482544C3"/>
    <w:rsid w:val="48484B24"/>
    <w:rsid w:val="485730E8"/>
    <w:rsid w:val="486740A9"/>
    <w:rsid w:val="48760731"/>
    <w:rsid w:val="48BC57EC"/>
    <w:rsid w:val="48D249DC"/>
    <w:rsid w:val="49123DB8"/>
    <w:rsid w:val="493F7B44"/>
    <w:rsid w:val="49AC1365"/>
    <w:rsid w:val="49C64163"/>
    <w:rsid w:val="4A634538"/>
    <w:rsid w:val="4AAD2B0D"/>
    <w:rsid w:val="4B045874"/>
    <w:rsid w:val="4B144C33"/>
    <w:rsid w:val="4B3F1A1E"/>
    <w:rsid w:val="4B72720D"/>
    <w:rsid w:val="4B8F51E0"/>
    <w:rsid w:val="4BC50953"/>
    <w:rsid w:val="4BE70627"/>
    <w:rsid w:val="4C077001"/>
    <w:rsid w:val="4C563058"/>
    <w:rsid w:val="4C85373F"/>
    <w:rsid w:val="4CBF266F"/>
    <w:rsid w:val="4CC22CC5"/>
    <w:rsid w:val="4D3A4A16"/>
    <w:rsid w:val="4DA40079"/>
    <w:rsid w:val="4DCB6A93"/>
    <w:rsid w:val="4DF650AC"/>
    <w:rsid w:val="4E0728D3"/>
    <w:rsid w:val="4E6B3BB6"/>
    <w:rsid w:val="4E6C780B"/>
    <w:rsid w:val="4E7673D7"/>
    <w:rsid w:val="4E8700C7"/>
    <w:rsid w:val="4ED733EF"/>
    <w:rsid w:val="4F0131EB"/>
    <w:rsid w:val="4F15269D"/>
    <w:rsid w:val="4F155238"/>
    <w:rsid w:val="4F1D16A2"/>
    <w:rsid w:val="4F331219"/>
    <w:rsid w:val="4F4A4790"/>
    <w:rsid w:val="4FE457E6"/>
    <w:rsid w:val="4FF8294C"/>
    <w:rsid w:val="4FFE7CCE"/>
    <w:rsid w:val="50757E5F"/>
    <w:rsid w:val="50D67D9B"/>
    <w:rsid w:val="510E59CC"/>
    <w:rsid w:val="51164C59"/>
    <w:rsid w:val="51431D09"/>
    <w:rsid w:val="51793FAB"/>
    <w:rsid w:val="517F2F29"/>
    <w:rsid w:val="5188012D"/>
    <w:rsid w:val="51C5637F"/>
    <w:rsid w:val="51D11647"/>
    <w:rsid w:val="51DC3A9E"/>
    <w:rsid w:val="52021B48"/>
    <w:rsid w:val="520E4CBB"/>
    <w:rsid w:val="52191CFD"/>
    <w:rsid w:val="521F530B"/>
    <w:rsid w:val="52A474BF"/>
    <w:rsid w:val="52CB72B2"/>
    <w:rsid w:val="52ED041F"/>
    <w:rsid w:val="530F33D5"/>
    <w:rsid w:val="53173F60"/>
    <w:rsid w:val="533A5C6C"/>
    <w:rsid w:val="536F65B7"/>
    <w:rsid w:val="542E30BF"/>
    <w:rsid w:val="54600D4C"/>
    <w:rsid w:val="54960F95"/>
    <w:rsid w:val="549E1B28"/>
    <w:rsid w:val="5545007F"/>
    <w:rsid w:val="55625409"/>
    <w:rsid w:val="556E1797"/>
    <w:rsid w:val="55803816"/>
    <w:rsid w:val="55B2741D"/>
    <w:rsid w:val="560C0FC4"/>
    <w:rsid w:val="561335FA"/>
    <w:rsid w:val="563C3ED0"/>
    <w:rsid w:val="564F1BF2"/>
    <w:rsid w:val="56801961"/>
    <w:rsid w:val="568C4883"/>
    <w:rsid w:val="56CE20F9"/>
    <w:rsid w:val="56FE7875"/>
    <w:rsid w:val="574801A4"/>
    <w:rsid w:val="57D368B3"/>
    <w:rsid w:val="57DB3AD1"/>
    <w:rsid w:val="57E10CE0"/>
    <w:rsid w:val="57E7117E"/>
    <w:rsid w:val="581C028A"/>
    <w:rsid w:val="583A2A28"/>
    <w:rsid w:val="5856462D"/>
    <w:rsid w:val="59327BFC"/>
    <w:rsid w:val="59B76FAE"/>
    <w:rsid w:val="59BC65E5"/>
    <w:rsid w:val="59D8639A"/>
    <w:rsid w:val="59F036F6"/>
    <w:rsid w:val="5A2800A3"/>
    <w:rsid w:val="5A581534"/>
    <w:rsid w:val="5A8F6FE8"/>
    <w:rsid w:val="5AA54C57"/>
    <w:rsid w:val="5AAA568D"/>
    <w:rsid w:val="5ABC1EB2"/>
    <w:rsid w:val="5AE83B9B"/>
    <w:rsid w:val="5B357066"/>
    <w:rsid w:val="5B39449A"/>
    <w:rsid w:val="5B4132FC"/>
    <w:rsid w:val="5B7C293E"/>
    <w:rsid w:val="5B88552E"/>
    <w:rsid w:val="5B8A7AFA"/>
    <w:rsid w:val="5B946275"/>
    <w:rsid w:val="5BD65598"/>
    <w:rsid w:val="5BDA4909"/>
    <w:rsid w:val="5BE85FB8"/>
    <w:rsid w:val="5BFD0193"/>
    <w:rsid w:val="5C255F88"/>
    <w:rsid w:val="5C2D7A57"/>
    <w:rsid w:val="5C685EE5"/>
    <w:rsid w:val="5C9E2C99"/>
    <w:rsid w:val="5D074778"/>
    <w:rsid w:val="5D1925B7"/>
    <w:rsid w:val="5D195E90"/>
    <w:rsid w:val="5D266B77"/>
    <w:rsid w:val="5D287CFD"/>
    <w:rsid w:val="5D4141B9"/>
    <w:rsid w:val="5D6F1C2E"/>
    <w:rsid w:val="5D811ACF"/>
    <w:rsid w:val="5DEB4100"/>
    <w:rsid w:val="5E462E00"/>
    <w:rsid w:val="5E745E79"/>
    <w:rsid w:val="5E9F61F5"/>
    <w:rsid w:val="5EA92CB3"/>
    <w:rsid w:val="5EC44937"/>
    <w:rsid w:val="5EC4570E"/>
    <w:rsid w:val="5EC63978"/>
    <w:rsid w:val="5ECE0193"/>
    <w:rsid w:val="5EEF3D61"/>
    <w:rsid w:val="5F297E7E"/>
    <w:rsid w:val="5F4860A2"/>
    <w:rsid w:val="5F833268"/>
    <w:rsid w:val="5FA44864"/>
    <w:rsid w:val="5FD300D2"/>
    <w:rsid w:val="5FE2317A"/>
    <w:rsid w:val="60055CFA"/>
    <w:rsid w:val="60270461"/>
    <w:rsid w:val="60343DEF"/>
    <w:rsid w:val="607B143D"/>
    <w:rsid w:val="60B33A54"/>
    <w:rsid w:val="60D767E5"/>
    <w:rsid w:val="60F97498"/>
    <w:rsid w:val="6104490F"/>
    <w:rsid w:val="611522C1"/>
    <w:rsid w:val="61202FD9"/>
    <w:rsid w:val="61652580"/>
    <w:rsid w:val="61751DEA"/>
    <w:rsid w:val="61757399"/>
    <w:rsid w:val="617A6C58"/>
    <w:rsid w:val="617E6EC7"/>
    <w:rsid w:val="61823F17"/>
    <w:rsid w:val="61856BE4"/>
    <w:rsid w:val="61935558"/>
    <w:rsid w:val="61DF4453"/>
    <w:rsid w:val="61E8680B"/>
    <w:rsid w:val="62030DB0"/>
    <w:rsid w:val="622E06E1"/>
    <w:rsid w:val="62310184"/>
    <w:rsid w:val="625165CD"/>
    <w:rsid w:val="62626C26"/>
    <w:rsid w:val="62836430"/>
    <w:rsid w:val="628732F4"/>
    <w:rsid w:val="62DA74E5"/>
    <w:rsid w:val="62E90145"/>
    <w:rsid w:val="63346415"/>
    <w:rsid w:val="636E78A1"/>
    <w:rsid w:val="63915179"/>
    <w:rsid w:val="63C16536"/>
    <w:rsid w:val="63E72837"/>
    <w:rsid w:val="63F35EAD"/>
    <w:rsid w:val="6427714C"/>
    <w:rsid w:val="6465325F"/>
    <w:rsid w:val="648B756D"/>
    <w:rsid w:val="649E2C30"/>
    <w:rsid w:val="64C072A2"/>
    <w:rsid w:val="650049FE"/>
    <w:rsid w:val="654A4AF4"/>
    <w:rsid w:val="6551104B"/>
    <w:rsid w:val="65767374"/>
    <w:rsid w:val="658C25A0"/>
    <w:rsid w:val="65C5389D"/>
    <w:rsid w:val="65D90C35"/>
    <w:rsid w:val="65F44C9A"/>
    <w:rsid w:val="66447EE3"/>
    <w:rsid w:val="664C7851"/>
    <w:rsid w:val="66597453"/>
    <w:rsid w:val="66A3130D"/>
    <w:rsid w:val="66CA583A"/>
    <w:rsid w:val="675E2E4B"/>
    <w:rsid w:val="684A2AE6"/>
    <w:rsid w:val="684A36C2"/>
    <w:rsid w:val="686B084B"/>
    <w:rsid w:val="68853C49"/>
    <w:rsid w:val="68943ADC"/>
    <w:rsid w:val="6896327F"/>
    <w:rsid w:val="68C6679F"/>
    <w:rsid w:val="69293903"/>
    <w:rsid w:val="69E515F3"/>
    <w:rsid w:val="69F651BF"/>
    <w:rsid w:val="69FC262C"/>
    <w:rsid w:val="6A143703"/>
    <w:rsid w:val="6A635F1F"/>
    <w:rsid w:val="6A6E3F98"/>
    <w:rsid w:val="6A8905A2"/>
    <w:rsid w:val="6A93150A"/>
    <w:rsid w:val="6AC47F55"/>
    <w:rsid w:val="6AC62541"/>
    <w:rsid w:val="6AC90E12"/>
    <w:rsid w:val="6AF04B82"/>
    <w:rsid w:val="6B2E33A6"/>
    <w:rsid w:val="6B5511C1"/>
    <w:rsid w:val="6B6E4409"/>
    <w:rsid w:val="6B934189"/>
    <w:rsid w:val="6B980CC6"/>
    <w:rsid w:val="6BBD22A2"/>
    <w:rsid w:val="6BFF1231"/>
    <w:rsid w:val="6C494E84"/>
    <w:rsid w:val="6C5824E2"/>
    <w:rsid w:val="6C5A0B7A"/>
    <w:rsid w:val="6C6707C2"/>
    <w:rsid w:val="6C6E3958"/>
    <w:rsid w:val="6C7B6CFA"/>
    <w:rsid w:val="6CBC6B37"/>
    <w:rsid w:val="6CFB388A"/>
    <w:rsid w:val="6D023816"/>
    <w:rsid w:val="6D563AED"/>
    <w:rsid w:val="6D873F3A"/>
    <w:rsid w:val="6DF95AAE"/>
    <w:rsid w:val="6E0167F6"/>
    <w:rsid w:val="6E096AA9"/>
    <w:rsid w:val="6E175627"/>
    <w:rsid w:val="6E2A3074"/>
    <w:rsid w:val="6E35456A"/>
    <w:rsid w:val="6E5F7B96"/>
    <w:rsid w:val="6ECE554E"/>
    <w:rsid w:val="6EE73534"/>
    <w:rsid w:val="6EFC4575"/>
    <w:rsid w:val="6EFD5087"/>
    <w:rsid w:val="6F023E2C"/>
    <w:rsid w:val="6F6138B0"/>
    <w:rsid w:val="6FD47D72"/>
    <w:rsid w:val="702017EC"/>
    <w:rsid w:val="702951EA"/>
    <w:rsid w:val="702D15E9"/>
    <w:rsid w:val="70493D50"/>
    <w:rsid w:val="705732EE"/>
    <w:rsid w:val="70811946"/>
    <w:rsid w:val="70A20579"/>
    <w:rsid w:val="70A865E0"/>
    <w:rsid w:val="70A97477"/>
    <w:rsid w:val="70C2376D"/>
    <w:rsid w:val="70D37EA6"/>
    <w:rsid w:val="710C3B71"/>
    <w:rsid w:val="713B3AD1"/>
    <w:rsid w:val="715C2B4F"/>
    <w:rsid w:val="718B7192"/>
    <w:rsid w:val="71CB7AE5"/>
    <w:rsid w:val="71F06018"/>
    <w:rsid w:val="71F548E6"/>
    <w:rsid w:val="71FA74F3"/>
    <w:rsid w:val="721A7717"/>
    <w:rsid w:val="72350BE3"/>
    <w:rsid w:val="72CB46C9"/>
    <w:rsid w:val="72D4663A"/>
    <w:rsid w:val="72FA696F"/>
    <w:rsid w:val="73154520"/>
    <w:rsid w:val="736A293B"/>
    <w:rsid w:val="73842CF9"/>
    <w:rsid w:val="73EB1756"/>
    <w:rsid w:val="73FE3EEB"/>
    <w:rsid w:val="74791013"/>
    <w:rsid w:val="748B18A5"/>
    <w:rsid w:val="74B31E9D"/>
    <w:rsid w:val="75754AE6"/>
    <w:rsid w:val="757B7598"/>
    <w:rsid w:val="759B32CD"/>
    <w:rsid w:val="75B95B9E"/>
    <w:rsid w:val="75BB776D"/>
    <w:rsid w:val="75BF4E5F"/>
    <w:rsid w:val="75CE4A23"/>
    <w:rsid w:val="75D40FE3"/>
    <w:rsid w:val="75EB1C30"/>
    <w:rsid w:val="761730C1"/>
    <w:rsid w:val="7619783D"/>
    <w:rsid w:val="765964D8"/>
    <w:rsid w:val="766F182E"/>
    <w:rsid w:val="76754C86"/>
    <w:rsid w:val="76783DAD"/>
    <w:rsid w:val="76BF352C"/>
    <w:rsid w:val="76E75FED"/>
    <w:rsid w:val="770C71DA"/>
    <w:rsid w:val="77460B2D"/>
    <w:rsid w:val="77463EB0"/>
    <w:rsid w:val="77A56AE4"/>
    <w:rsid w:val="77BE25D8"/>
    <w:rsid w:val="77EA4CBF"/>
    <w:rsid w:val="77F4297F"/>
    <w:rsid w:val="77F66B94"/>
    <w:rsid w:val="780E749F"/>
    <w:rsid w:val="78805498"/>
    <w:rsid w:val="78C22E58"/>
    <w:rsid w:val="78F92E5F"/>
    <w:rsid w:val="792D5418"/>
    <w:rsid w:val="792F6C5F"/>
    <w:rsid w:val="793942FD"/>
    <w:rsid w:val="79680003"/>
    <w:rsid w:val="79C4112B"/>
    <w:rsid w:val="79E27D63"/>
    <w:rsid w:val="7A043B10"/>
    <w:rsid w:val="7A687EBF"/>
    <w:rsid w:val="7A8E2323"/>
    <w:rsid w:val="7AAB7BCD"/>
    <w:rsid w:val="7AC31E07"/>
    <w:rsid w:val="7B111350"/>
    <w:rsid w:val="7B2D4E87"/>
    <w:rsid w:val="7B4872D8"/>
    <w:rsid w:val="7B4E6BF4"/>
    <w:rsid w:val="7B7C705E"/>
    <w:rsid w:val="7B906EE4"/>
    <w:rsid w:val="7BD517C1"/>
    <w:rsid w:val="7BED3538"/>
    <w:rsid w:val="7C014E9F"/>
    <w:rsid w:val="7C05740A"/>
    <w:rsid w:val="7C0F5594"/>
    <w:rsid w:val="7C1F25C8"/>
    <w:rsid w:val="7C5C54DB"/>
    <w:rsid w:val="7C5F29DE"/>
    <w:rsid w:val="7C6D6378"/>
    <w:rsid w:val="7C7008CA"/>
    <w:rsid w:val="7C847D70"/>
    <w:rsid w:val="7C8F3D14"/>
    <w:rsid w:val="7CDF3E5B"/>
    <w:rsid w:val="7CEB1563"/>
    <w:rsid w:val="7D1B57BF"/>
    <w:rsid w:val="7D346113"/>
    <w:rsid w:val="7D3B3BBE"/>
    <w:rsid w:val="7D767317"/>
    <w:rsid w:val="7D8A2AC2"/>
    <w:rsid w:val="7D9C68EC"/>
    <w:rsid w:val="7DCF3D76"/>
    <w:rsid w:val="7DEB4ED7"/>
    <w:rsid w:val="7DF219CD"/>
    <w:rsid w:val="7E134284"/>
    <w:rsid w:val="7E135B2D"/>
    <w:rsid w:val="7E337B89"/>
    <w:rsid w:val="7E4F6E26"/>
    <w:rsid w:val="7E531BE2"/>
    <w:rsid w:val="7EBF1417"/>
    <w:rsid w:val="7ECE5FF4"/>
    <w:rsid w:val="7F290D3F"/>
    <w:rsid w:val="7F2B467C"/>
    <w:rsid w:val="7F327676"/>
    <w:rsid w:val="7F38785E"/>
    <w:rsid w:val="7F7F4F05"/>
    <w:rsid w:val="7F810482"/>
    <w:rsid w:val="7FEA146A"/>
    <w:rsid w:val="7FFE55A5"/>
    <w:rsid w:val="7FFF1C70"/>
    <w:rsid w:val="9EDF6DA2"/>
    <w:rsid w:val="FF7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7"/>
    <w:basedOn w:val="1"/>
    <w:next w:val="1"/>
    <w:semiHidden/>
    <w:unhideWhenUsed/>
    <w:qFormat/>
    <w:uiPriority w:val="9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4">
    <w:name w:val="heading 9"/>
    <w:basedOn w:val="1"/>
    <w:next w:val="1"/>
    <w:semiHidden/>
    <w:unhideWhenUsed/>
    <w:qFormat/>
    <w:uiPriority w:val="9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0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1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2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3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ccb3d151-01ec-416b-bdd4-cb086faf2573\&#24555;&#36882;&#36180;&#20184;&#36135;&#29289;&#20215;&#20540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快递赔付货物价值证明.docx</Template>
  <Pages>1</Pages>
  <Words>171</Words>
  <Characters>213</Characters>
  <Lines>1</Lines>
  <Paragraphs>1</Paragraphs>
  <TotalTime>4</TotalTime>
  <ScaleCrop>false</ScaleCrop>
  <LinksUpToDate>false</LinksUpToDate>
  <CharactersWithSpaces>243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2025-06-30T07:38:00Z</dcterms:created>
  <dc:creator>rankin</dc:creator>
  <cp:lastModifiedBy>泥泥螺</cp:lastModifiedBy>
  <dcterms:modified xsi:type="dcterms:W3CDTF">2025-07-08T09:26:24Z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AC4039E669E64D5EBE72D4CB94548F3E_11</vt:lpwstr>
  </property>
  <property fmtid="{D5CDD505-2E9C-101B-9397-08002B2CF9AE}" pid="4" name="KSOSaveFontToCloudKey">
    <vt:lpwstr>388882573_btnclosed</vt:lpwstr>
  </property>
  <property fmtid="{D5CDD505-2E9C-101B-9397-08002B2CF9AE}" pid="5" name="KSOTemplateUUID">
    <vt:lpwstr>v1.0_mb_gW686iQojQaGBDT4LRQBgQ==</vt:lpwstr>
  </property>
  <property fmtid="{D5CDD505-2E9C-101B-9397-08002B2CF9AE}" pid="6" name="KSOTemplateDocerSaveRecord">
    <vt:lpwstr>eyJoZGlkIjoiNTE5OTY2ZTBiOTRmMTI5NDQ1OTI0ZDE1OGUzMDBkOTgiLCJ1c2VySWQiOiIxNjM2OTE0Mzc4In0=</vt:lpwstr>
  </property>
</Properties>
</file>