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E7C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240" w:afterAutospacing="0" w:line="26" w:lineRule="atLeast"/>
        <w:ind w:left="0" w:right="0" w:firstLine="0"/>
        <w:jc w:val="center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000000"/>
          <w:spacing w:val="-2"/>
          <w:sz w:val="36"/>
          <w:szCs w:val="36"/>
        </w:rPr>
      </w:pPr>
      <w:r>
        <w:rPr>
          <w:rStyle w:val="5"/>
          <w:rFonts w:hint="default" w:ascii="Segoe UI" w:hAnsi="Segoe UI" w:eastAsia="Segoe UI" w:cs="Segoe UI"/>
          <w:b/>
          <w:bCs/>
          <w:i w:val="0"/>
          <w:iCs w:val="0"/>
          <w:caps w:val="0"/>
          <w:color w:val="000000"/>
          <w:spacing w:val="-2"/>
          <w:sz w:val="36"/>
          <w:szCs w:val="36"/>
          <w:bdr w:val="none" w:color="auto" w:sz="0" w:space="0"/>
          <w:shd w:val="clear" w:fill="FFFFFF"/>
          <w:vertAlign w:val="baseline"/>
        </w:rPr>
        <w:t>​</w:t>
      </w:r>
      <w:r>
        <w:rPr>
          <w:rStyle w:val="5"/>
          <w:rFonts w:hint="eastAsia" w:ascii="Segoe UI" w:hAnsi="Segoe UI" w:eastAsia="宋体" w:cs="Segoe UI"/>
          <w:b/>
          <w:bCs/>
          <w:i w:val="0"/>
          <w:iCs w:val="0"/>
          <w:caps w:val="0"/>
          <w:color w:val="000000"/>
          <w:spacing w:val="-2"/>
          <w:sz w:val="36"/>
          <w:szCs w:val="36"/>
          <w:bdr w:val="none" w:color="auto" w:sz="0" w:space="0"/>
          <w:shd w:val="clear" w:fill="FFFFFF"/>
          <w:vertAlign w:val="baseline"/>
          <w:lang w:val="en-US" w:eastAsia="zh-CN"/>
        </w:rPr>
        <w:t>超市</w:t>
      </w:r>
      <w:r>
        <w:rPr>
          <w:rStyle w:val="5"/>
          <w:rFonts w:hint="default" w:ascii="Segoe UI" w:hAnsi="Segoe UI" w:eastAsia="Segoe UI" w:cs="Segoe UI"/>
          <w:b/>
          <w:bCs/>
          <w:i w:val="0"/>
          <w:iCs w:val="0"/>
          <w:caps w:val="0"/>
          <w:color w:val="000000"/>
          <w:spacing w:val="-2"/>
          <w:sz w:val="36"/>
          <w:szCs w:val="36"/>
          <w:bdr w:val="none" w:color="auto" w:sz="0" w:space="0"/>
          <w:shd w:val="clear" w:fill="FFFFFF"/>
          <w:vertAlign w:val="baseline"/>
        </w:rPr>
        <w:t>任命通知书​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00000"/>
          <w:spacing w:val="-2"/>
          <w:sz w:val="36"/>
          <w:szCs w:val="36"/>
          <w:bdr w:val="none" w:color="auto" w:sz="0" w:space="0"/>
          <w:shd w:val="clear" w:fill="FFFFFF"/>
          <w:vertAlign w:val="baseline"/>
        </w:rPr>
        <w:t>​</w:t>
      </w:r>
    </w:p>
    <w:p w14:paraId="4D74CD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___________同志：</w:t>
      </w:r>
    </w:p>
    <w:p w14:paraId="3911A3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根据本超市经营发展需要，经管理层研究决定，现正式任命您为___________部门经理，全面负责该部门的经营与管理工作。</w:t>
      </w:r>
    </w:p>
    <w:p w14:paraId="69452D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0" w:afterAutospacing="0" w:line="26" w:lineRule="atLeast"/>
        <w:ind w:left="0" w:righ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您的核心职责如下：</w:t>
      </w:r>
    </w:p>
    <w:p w14:paraId="6856B4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1.制度建设与运营管理：负责制定并完善部门各项规章制度及工作流程，确保人员、财务、物资的规范管理与高效供应，提升整体运营效率。</w:t>
      </w:r>
    </w:p>
    <w:p w14:paraId="6F3889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2.团队建设与人事管理：全面负责部门的人员规划、招聘选拔、培训开发、绩效考核及团队文化建设，打造高效、专业的零售团队。</w:t>
      </w:r>
    </w:p>
    <w:p w14:paraId="497A6A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3.预算与成本控制：负责编制及审核部门的年度预算，严格控制各项费用支出，优化成本结构，确保各项经营指标达成。</w:t>
      </w:r>
    </w:p>
    <w:p w14:paraId="70C02E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4.卖场管理与环境维护：负责维持超市良好的营业秩序和工作环境，确保为顾客提供整洁、安全、舒适的购物体验。</w:t>
      </w:r>
    </w:p>
    <w:p w14:paraId="6E71BD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5.员工关系与福利保障：负责落实员工的各项福利政策，积极构建和谐的劳动关系，增强团队凝聚力与员工归属感。</w:t>
      </w:r>
    </w:p>
    <w:p w14:paraId="78B5F5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6.协调与执行：有效协调内外部各类关系，确保公司各项战略决策和指示精神在部门内得到及时、准确的传达与落实。</w:t>
      </w:r>
      <w:bookmarkStart w:id="0" w:name="_GoBack"/>
      <w:bookmarkEnd w:id="0"/>
    </w:p>
    <w:p w14:paraId="65AC8E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以上任命自发布之日起生效。希望您在新的岗位上恪尽职守，开拓创新，带领团队为超市的发展做出新的贡献。</w:t>
      </w:r>
    </w:p>
    <w:p w14:paraId="0ACC55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特此通知。</w:t>
      </w:r>
    </w:p>
    <w:p w14:paraId="4C3A5E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  <w:t>________________________超市（盖章）</w:t>
      </w:r>
    </w:p>
    <w:p w14:paraId="699F56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right="0" w:firstLine="0"/>
        <w:jc w:val="left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1787E1-56AF-4F8A-A2DC-9DAEAFDF33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6CE25C-8F2B-463B-9924-3DB1E56538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9FF8718-9709-4AD0-BCA2-8A5DD873E6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4EE3BB3-AF63-4C79-9BC4-08C3749138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E2DB6F6-FB29-448C-A116-41BE221B335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7126C326-25AE-4ED2-A6A7-8F36A08FF5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CB46B7"/>
    <w:rsid w:val="00875718"/>
    <w:rsid w:val="00FA454A"/>
    <w:rsid w:val="28D45C09"/>
    <w:rsid w:val="303312C1"/>
    <w:rsid w:val="5CCB46B7"/>
    <w:rsid w:val="631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22"/>
    <w:rPr>
      <w:b/>
    </w:rPr>
  </w:style>
  <w:style w:type="paragraph" w:customStyle="1" w:styleId="6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dd97f55-fd5c-4f9b-853b-632157743e98\&#36229;&#24066;&#31649;&#29702;&#23618;&#20219;&#21629;&#25991;&#2007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超市管理层任命文书.docx</Template>
  <Pages>1</Pages>
  <Words>233</Words>
  <Characters>264</Characters>
  <Lines>3</Lines>
  <Paragraphs>1</Paragraphs>
  <TotalTime>2</TotalTime>
  <ScaleCrop>false</ScaleCrop>
  <LinksUpToDate>false</LinksUpToDate>
  <CharactersWithSpaces>406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2025-09-10T07:41:00Z</dcterms:created>
  <dc:creator>rankin</dc:creator>
  <cp:lastModifiedBy>rankin</cp:lastModifiedBy>
  <dcterms:modified xsi:type="dcterms:W3CDTF">2025-09-10T07:44:07Z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4F124F7C85FD42A4A2123EA1C8C3B76B_11</vt:lpwstr>
  </property>
  <property fmtid="{D5CDD505-2E9C-101B-9397-08002B2CF9AE}" pid="4" name="KSOTemplateUUID">
    <vt:lpwstr>v1.0_mb_TSKl/gouTp8ratguJd4lRA==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