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AAC070">
      <w:pPr>
        <w:jc w:val="center"/>
        <w:rPr>
          <w:rFonts w:hint="eastAsia" w:ascii="汉仪大宋简" w:hAnsi="汉仪大宋简" w:eastAsia="汉仪大宋简" w:cs="汉仪大宋简"/>
          <w:sz w:val="40"/>
          <w:szCs w:val="44"/>
          <w:lang w:val="en-US" w:eastAsia="zh-CN"/>
        </w:rPr>
      </w:pPr>
      <w:r>
        <w:rPr>
          <w:rFonts w:hint="eastAsia" w:ascii="汉仪大宋简" w:hAnsi="汉仪大宋简" w:eastAsia="汉仪大宋简" w:cs="汉仪大宋简"/>
          <w:sz w:val="40"/>
          <w:szCs w:val="44"/>
          <w:lang w:val="en-US" w:eastAsia="zh-CN"/>
        </w:rPr>
        <w:t>停业通知</w:t>
      </w:r>
    </w:p>
    <w:p w14:paraId="79D4D6AF">
      <w:pPr>
        <w:rPr>
          <w:rFonts w:hint="eastAsia" w:ascii="汉仪大宋简" w:hAnsi="汉仪大宋简" w:eastAsia="汉仪大宋简" w:cs="汉仪大宋简"/>
          <w:sz w:val="24"/>
          <w:szCs w:val="28"/>
          <w:lang w:val="en-US" w:eastAsia="zh-CN"/>
        </w:rPr>
      </w:pPr>
    </w:p>
    <w:p w14:paraId="7611B1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尊敬的顾客朋友：</w:t>
      </w:r>
    </w:p>
    <w:p w14:paraId="50BE6B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鉴于近期疫情影响，接上级部门通知，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  <w:lang w:val="en-US" w:eastAsia="zh-CN"/>
        </w:rPr>
        <w:t>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酒店自即日起暂停营业，恢复营业时间将根据疫情管控情况另行通知。</w:t>
      </w:r>
    </w:p>
    <w:p w14:paraId="516B2A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疫情期间，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酒店向所有奋战在一线的医务工作者致以最崇高的敬意，也感谢每一位积极配合疫情防控的朋友。愿祖国山河无恙，人民安康。</w:t>
      </w:r>
    </w:p>
    <w:p w14:paraId="49A5FD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我们提醒大家在此期间务必做好个人防护，减少不必要的外出，在公共场所自觉佩戴口罩，保持社交距离，共同为抗击疫情贡献力量。</w:t>
      </w:r>
    </w:p>
    <w:p w14:paraId="17DCA2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如有任何疑问或需协助，可随时拨打服务热线：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。我们将密切关注疫情动态，严格遵循国家相关部门指引，积极落实各项防控措施，全力保障大家的安全与健康。</w:t>
      </w:r>
    </w:p>
    <w:p w14:paraId="307C9B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衷心祝愿您与家人平安、健康！</w:t>
      </w:r>
    </w:p>
    <w:p w14:paraId="45FEF0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酒店管理有限公司</w:t>
      </w:r>
    </w:p>
    <w:p w14:paraId="39DA25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240" w:beforeAutospacing="0" w:after="240" w:afterAutospacing="0" w:line="26" w:lineRule="atLeast"/>
        <w:ind w:lef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年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月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vertAlign w:val="baseline"/>
          <w:lang w:val="en-US" w:eastAsia="zh-CN"/>
        </w:rPr>
        <w:t>_______</w:t>
      </w: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-2"/>
          <w:sz w:val="24"/>
          <w:szCs w:val="24"/>
          <w:bdr w:val="none" w:color="auto" w:sz="0" w:space="0"/>
          <w:shd w:val="clear" w:fill="FFFFFF"/>
          <w:vertAlign w:val="baseline"/>
        </w:rPr>
        <w:t>日</w:t>
      </w:r>
    </w:p>
    <w:p w14:paraId="1BFA72E0">
      <w:pPr>
        <w:rPr>
          <w:rFonts w:hint="eastAsia" w:ascii="汉仪大宋简" w:hAnsi="汉仪大宋简" w:eastAsia="汉仪大宋简" w:cs="汉仪大宋简"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D2E97B3A-BC9F-43FC-9A1B-778B2146A9A1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5C2EACE3-EC57-4D2C-A774-2A11618DEAA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E4C320A-B638-4DFC-A11A-83D24D8CEF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51AC280-BF4C-473A-BCCB-F6F5DCC26C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48BC217-F474-4DEC-859F-B1EAC51929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4002FC8-F462-445B-8B87-6E31A3AB00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00BC0C5-5A6C-4DB0-A9D2-67F43DD5A54A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B22C8962-EBE1-4ADA-8858-772575DA69EE}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273B672B-F4C9-4E4D-B2DF-346CE7325C4A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10" w:fontKey="{098D2C79-A45C-40DC-9BCD-D4CC843A59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E2DAD"/>
    <w:rsid w:val="054D00D3"/>
    <w:rsid w:val="098C6B1E"/>
    <w:rsid w:val="68BD6654"/>
    <w:rsid w:val="7C7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dd517fd-1e30-4652-9757-500770336eeb\&#20572;&#19994;&#36890;&#3069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停业通知.docx</Template>
  <Pages>1</Pages>
  <Words>228</Words>
  <Characters>243</Characters>
  <Lines>0</Lines>
  <Paragraphs>0</Paragraphs>
  <TotalTime>5</TotalTime>
  <ScaleCrop>false</ScaleCrop>
  <LinksUpToDate>false</LinksUpToDate>
  <CharactersWithSpaces>243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2025-09-20T02:06:00Z</dcterms:created>
  <dc:creator>rankin</dc:creator>
  <cp:lastModifiedBy>rankin</cp:lastModifiedBy>
  <dcterms:modified xsi:type="dcterms:W3CDTF">2025-09-20T02:14:54Z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EA092F6A296845A4B026D07A374D84D6_11</vt:lpwstr>
  </property>
  <property fmtid="{D5CDD505-2E9C-101B-9397-08002B2CF9AE}" pid="4" name="KSOTemplateUUID">
    <vt:lpwstr>v1.0_mb_kLCNrXwPG7rja37fJSu5zQ==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