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1600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技术服务协议</w:t>
      </w:r>
    </w:p>
    <w:p w14:paraId="2D73D3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      </w:t>
      </w:r>
    </w:p>
    <w:p w14:paraId="242642D5">
      <w:pPr>
        <w:keepNext w:val="0"/>
        <w:keepLines w:val="0"/>
        <w:widowControl/>
        <w:suppressLineNumbers w:val="0"/>
        <w:jc w:val="left"/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</w:pP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甲方（委托方）：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____________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_____​</w:t>
      </w: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​</w:t>
      </w:r>
    </w:p>
    <w:p w14:paraId="56AF3B1B">
      <w:pPr>
        <w:keepNext w:val="0"/>
        <w:keepLines w:val="0"/>
        <w:widowControl/>
        <w:suppressLineNumbers w:val="0"/>
        <w:jc w:val="left"/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</w:pP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统一社会信用代码/身份证号：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______________________________</w:t>
      </w:r>
    </w:p>
    <w:p w14:paraId="0A54F0D6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乙方（服务方）：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_____</w:t>
      </w:r>
    </w:p>
    <w:p w14:paraId="1DC73000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统一社会信用代码/身份证号：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_____</w:t>
      </w:r>
    </w:p>
    <w:p w14:paraId="38DF0A04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根据《中华人民共和国民法典》及相关法律法规的规定，甲乙双方在平等、自愿、公平、诚实信用的基础上，就乙方向甲方提供技术服务的有关事宜，达成如下协议：​</w:t>
      </w:r>
    </w:p>
    <w:p w14:paraId="6027D75A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197E16C6">
      <w:pPr>
        <w:keepNext w:val="0"/>
        <w:keepLines w:val="0"/>
        <w:widowControl/>
        <w:suppressLineNumbers w:val="0"/>
        <w:jc w:val="left"/>
      </w:pPr>
      <w:r>
        <w:rPr>
          <w:rStyle w:val="6"/>
          <w:rFonts w:ascii="宋体" w:hAnsi="宋体" w:eastAsia="宋体" w:cs="宋体"/>
          <w:b/>
          <w:bCs/>
          <w:kern w:val="0"/>
          <w:sz w:val="24"/>
          <w:szCs w:val="24"/>
          <w:bdr w:val="none" w:color="auto" w:sz="0" w:space="0"/>
          <w:vertAlign w:val="baseline"/>
          <w:lang w:val="en-US" w:eastAsia="zh-CN" w:bidi="ar"/>
        </w:rPr>
        <w:t>​一、服务内容与要求​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</w:t>
      </w:r>
    </w:p>
    <w:p w14:paraId="7B26AF2D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1.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服务项目：乙方为甲方提供________相关的技术服务。</w:t>
      </w:r>
    </w:p>
    <w:p w14:paraId="38BAFB00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2.具体内容：包括但不限于：___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________________________________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_____。</w:t>
      </w:r>
    </w:p>
    <w:p w14:paraId="7B3182B2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3.服务目标与交付成果：乙方应指导甲方完成工作，并交付以下成果：。</w:t>
      </w:r>
    </w:p>
    <w:p w14:paraId="0B965D30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4.服务期限： 自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年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月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日起至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年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月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日止。</w:t>
      </w:r>
    </w:p>
    <w:p w14:paraId="06A954D1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​​</w:t>
      </w:r>
    </w:p>
    <w:p w14:paraId="5D7008F5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二、服务费用及支付方式​​</w:t>
      </w:r>
    </w:p>
    <w:p w14:paraId="01DBA221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1.服务费用总额：人民币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元（大写：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元整）。</w:t>
      </w:r>
    </w:p>
    <w:p w14:paraId="19E759FF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2.付款方式（请选择一种）：​​</w:t>
      </w:r>
    </w:p>
    <w:p w14:paraId="61289BD2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•​一次性支付：甲方应于年月________日前，向乙方支付全部服务费用。</w:t>
      </w:r>
    </w:p>
    <w:p w14:paraId="538ED37D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•​分阶段支付：​​</w:t>
      </w:r>
    </w:p>
    <w:p w14:paraId="5B2F9A86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•本合同签订后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日内，甲方向乙方支付合同总额的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%，即人民币________元；</w:t>
      </w:r>
    </w:p>
    <w:p w14:paraId="0A70885D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•乙方交付最终服务成果并经甲方验收合格后日内，甲方向乙方支付合同尾款，即人民币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元。</w:t>
      </w:r>
    </w:p>
    <w:p w14:paraId="0695092B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​​</w:t>
      </w:r>
    </w:p>
    <w:p w14:paraId="77AEF451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三、双方的权利与义务​​</w:t>
      </w:r>
    </w:p>
    <w:p w14:paraId="79B1DE28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1.甲方义务：​​</w:t>
      </w:r>
    </w:p>
    <w:p w14:paraId="7B951C97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•按照乙方指导，及时、完整地提供服务工作所需的资料、信息，并对所提供资料的真实性、合法性负责。</w:t>
      </w:r>
    </w:p>
    <w:p w14:paraId="06BE034E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•为乙方技术服务人员提供必要的工作便利，包括但不限于：__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________________________________________________________________________________________________________________________________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______。</w:t>
      </w:r>
    </w:p>
    <w:p w14:paraId="23534D7A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•指定专人作为项目联络人，配合乙方开展工作。</w:t>
      </w:r>
    </w:p>
    <w:p w14:paraId="3DEF8AE4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2.乙方义务：​​</w:t>
      </w:r>
    </w:p>
    <w:p w14:paraId="5555FDB7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•尽职尽责地为甲方提供技术服务，确保服务成果符合本合同约定的要求。</w:t>
      </w:r>
    </w:p>
    <w:p w14:paraId="32819EDB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•负责对甲方相关人员提供必要的技术指导和培训。</w:t>
      </w:r>
    </w:p>
    <w:p w14:paraId="6885AFB3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•在服务过程中，如需调整工作计划，应提前________日书面通知甲方并获认可。</w:t>
      </w:r>
    </w:p>
    <w:p w14:paraId="65E3C550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•对在服务过程中知悉的甲方商业秘密承担严格的保密责任。</w:t>
      </w:r>
    </w:p>
    <w:p w14:paraId="7152A575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​​</w:t>
      </w:r>
    </w:p>
    <w:p w14:paraId="1EADC82F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144BD1B9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7DCA291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四、</w:t>
      </w: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验收标准</w:t>
      </w:r>
    </w:p>
    <w:p w14:paraId="1040D482">
      <w:pPr>
        <w:keepNext w:val="0"/>
        <w:keepLines w:val="0"/>
        <w:widowControl/>
        <w:numPr>
          <w:numId w:val="0"/>
        </w:numPr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乙方完成全部服务并交付成果后，应通知甲方验收。甲方应在收到通知后________日内组织验收，并根据本合同第一条约定的服务目标与交付成果出具书面验收意见。</w:t>
      </w:r>
    </w:p>
    <w:p w14:paraId="119996FF">
      <w:pPr>
        <w:keepNext w:val="0"/>
        <w:keepLines w:val="0"/>
        <w:widowControl/>
        <w:numPr>
          <w:numId w:val="0"/>
        </w:numPr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4B4DC35F">
      <w:pPr>
        <w:keepNext w:val="0"/>
        <w:keepLines w:val="0"/>
        <w:widowControl/>
        <w:numPr>
          <w:numId w:val="0"/>
        </w:numPr>
        <w:suppressLineNumbers w:val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五、违约责任​​</w:t>
      </w:r>
    </w:p>
    <w:p w14:paraId="2D227EAD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1.若乙方未能按约定时间完成服务或服务成果验收不合格，每逾期一日，应向甲方支付合同总金额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%的违约金；逾期超过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日的，甲方有权单方解除合同。</w:t>
      </w:r>
    </w:p>
    <w:p w14:paraId="212EC9A2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2.若甲方无正当理由未按约定时间支付服务费用，每逾期一日，应向乙方支付应付未付款项________%的违约金。</w:t>
      </w:r>
    </w:p>
    <w:p w14:paraId="07BC1D24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3.任何一方违反本合同约定，给对方造成损失的，违约方应赔偿守约方的全部直接损失（包括但不限于合理的律师费、诉讼费等维权成本）。本合同约定的违约金不足以弥补损失的，守约方有权要求违约方赔偿差额部分。</w:t>
      </w:r>
    </w:p>
    <w:p w14:paraId="38EB7E30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​​</w:t>
      </w:r>
    </w:p>
    <w:p w14:paraId="481C6B39">
      <w:pPr>
        <w:keepNext w:val="0"/>
        <w:keepLines w:val="0"/>
        <w:widowControl/>
        <w:numPr>
          <w:ilvl w:val="0"/>
          <w:numId w:val="0"/>
        </w:numPr>
        <w:suppressLineNumbers w:val="0"/>
        <w:ind w:left="0" w:leftChars="0" w:firstLine="0" w:firstLineChars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六、</w:t>
      </w: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争议解决</w:t>
      </w:r>
    </w:p>
    <w:p w14:paraId="4C4A2570">
      <w:pPr>
        <w:keepNext w:val="0"/>
        <w:keepLines w:val="0"/>
        <w:widowControl/>
        <w:numPr>
          <w:numId w:val="0"/>
        </w:numPr>
        <w:suppressLineNumbers w:val="0"/>
        <w:ind w:leftChars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因本合同引起的或与本合同有关的任何争议，双方应友好协商解决；协商不成的，任何一方均有权向甲方所在地有管辖权的人民法院提起诉讼。​​</w:t>
      </w:r>
    </w:p>
    <w:p w14:paraId="4F01DB65">
      <w:pPr>
        <w:keepNext w:val="0"/>
        <w:keepLines w:val="0"/>
        <w:widowControl/>
        <w:numPr>
          <w:numId w:val="0"/>
        </w:numPr>
        <w:suppressLineNumbers w:val="0"/>
        <w:ind w:leftChars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012F9A1F">
      <w:pPr>
        <w:keepNext w:val="0"/>
        <w:keepLines w:val="0"/>
        <w:widowControl/>
        <w:numPr>
          <w:numId w:val="0"/>
        </w:numPr>
        <w:suppressLineNumbers w:val="0"/>
        <w:ind w:leftChars="0"/>
        <w:jc w:val="left"/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b/>
          <w:bCs/>
          <w:kern w:val="0"/>
          <w:sz w:val="24"/>
          <w:szCs w:val="24"/>
          <w:lang w:val="en-US" w:eastAsia="zh-CN" w:bidi="ar"/>
        </w:rPr>
        <w:t>七、其他约定​​</w:t>
      </w:r>
    </w:p>
    <w:p w14:paraId="031905CF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1.本合同一式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份，甲方执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份，乙方执________份，具有同等法律效力。</w:t>
      </w:r>
    </w:p>
    <w:p w14:paraId="08F19FB3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default" w:ascii="宋体" w:hAnsi="宋体" w:eastAsia="宋体" w:cs="宋体"/>
          <w:kern w:val="0"/>
          <w:sz w:val="24"/>
          <w:szCs w:val="24"/>
          <w:lang w:val="en-US" w:eastAsia="zh-CN" w:bidi="ar"/>
        </w:rPr>
        <w:t>2.本合同自双方签字或盖章之日起生效。</w:t>
      </w:r>
    </w:p>
    <w:p w14:paraId="2F3C257C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（以下无正文）​​</w:t>
      </w:r>
    </w:p>
    <w:p w14:paraId="4C701D24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49AE1A49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30A41E57">
      <w:pPr>
        <w:keepNext w:val="0"/>
        <w:keepLines w:val="0"/>
        <w:widowControl/>
        <w:suppressLineNumbers w:val="0"/>
        <w:jc w:val="left"/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甲方（盖章）：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</w:p>
    <w:p w14:paraId="606BF1F4">
      <w:pPr>
        <w:keepNext w:val="0"/>
        <w:keepLines w:val="0"/>
        <w:widowControl/>
        <w:suppressLineNumbers w:val="0"/>
        <w:jc w:val="left"/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法定代表人/授权代表（签字）：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</w:p>
    <w:p w14:paraId="78B5B163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日期：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年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月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日​​</w:t>
      </w:r>
    </w:p>
    <w:p w14:paraId="70A7C25D">
      <w:pPr>
        <w:keepNext w:val="0"/>
        <w:keepLines w:val="0"/>
        <w:widowControl/>
        <w:suppressLineNumbers w:val="0"/>
        <w:jc w:val="left"/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乙方（盖章）：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</w:p>
    <w:p w14:paraId="572696CA">
      <w:pPr>
        <w:keepNext w:val="0"/>
        <w:keepLines w:val="0"/>
        <w:widowControl/>
        <w:suppressLineNumbers w:val="0"/>
        <w:jc w:val="left"/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法定代表人/授权代表（签字）：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____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</w:p>
    <w:p w14:paraId="485F1E3B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日期：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年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月</w:t>
      </w:r>
      <w:r>
        <w:rPr>
          <w:rStyle w:val="6"/>
          <w:rFonts w:hint="eastAsia" w:ascii="宋体" w:hAnsi="宋体" w:eastAsia="宋体" w:cs="宋体"/>
          <w:b/>
          <w:bCs/>
          <w:kern w:val="0"/>
          <w:sz w:val="24"/>
          <w:szCs w:val="24"/>
          <w:vertAlign w:val="baseline"/>
          <w:lang w:val="en-US" w:eastAsia="zh-CN" w:bidi="ar"/>
        </w:rPr>
        <w:t>________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日​​</w:t>
      </w:r>
    </w:p>
    <w:p w14:paraId="3135A9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3329D82-612D-4293-AB83-BA15A890716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21AB5AF6-BE65-48B8-9034-ADBF0D68EDA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BC302CBA-D925-4737-B3F2-3479693B042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324ADF40-F586-4380-A2F6-98ED6E573AD0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06303CA4-169B-4436-8424-EC76DD0BEBB2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6" w:fontKey="{15283D3B-CB6A-4C05-8198-54A1CBB16FAD}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  <w:embedRegular r:id="rId7" w:fontKey="{38309772-4CBE-40AB-9791-EF52153F280E}"/>
  </w:font>
  <w:font w:name="var(--hy-font-family)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9C01D6FB-4669-4178-8C64-55CBC362248F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9" w:fontKey="{BF297643-8537-4F9A-A3B1-0ACF9F81C131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0" w:fontKey="{AECAAD10-84C8-4B75-A603-A32D8510427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BBC7A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3F781CE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3F781CE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23B14061"/>
    <w:rsid w:val="0E7F775A"/>
    <w:rsid w:val="12F30254"/>
    <w:rsid w:val="23B14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22151aba12e770604c9bf2dca48bc257\&#25216;&#26415;&#26381;&#21153;&#21327;&#35758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技术服务协议.docx</Template>
  <Pages>2</Pages>
  <Words>727</Words>
  <Characters>729</Characters>
  <Lines>0</Lines>
  <Paragraphs>0</Paragraphs>
  <TotalTime>17</TotalTime>
  <ScaleCrop>false</ScaleCrop>
  <LinksUpToDate>false</LinksUpToDate>
  <CharactersWithSpaces>984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2025-09-28T06:02:00Z</dcterms:created>
  <dc:creator>rankin</dc:creator>
  <cp:lastModifiedBy>rankin</cp:lastModifiedBy>
  <dcterms:modified xsi:type="dcterms:W3CDTF">2025-09-28T06:20:11Z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89CB48CFA4AA465598FC57940CCFD1BC_11</vt:lpwstr>
  </property>
  <property fmtid="{D5CDD505-2E9C-101B-9397-08002B2CF9AE}" pid="4" name="KSOTemplateUUID">
    <vt:lpwstr>v1.0_mb_bzIRkihjzMTiw7KvoEMdRg==</vt:lpwstr>
  </property>
  <property fmtid="{D5CDD505-2E9C-101B-9397-08002B2CF9AE}" pid="5" name="KSOTemplateDocerSaveRecord">
    <vt:lpwstr>eyJoZGlkIjoiNTE5OTY2ZTBiOTRmMTI5NDQ1OTI0ZDE1OGUzMDBkOTgiLCJ1c2VySWQiOiI0NjE1MDMxNjIifQ==</vt:lpwstr>
  </property>
</Properties>
</file>