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7C43F0">
      <w:pPr>
        <w:bidi w:val="0"/>
        <w:spacing w:line="480" w:lineRule="auto"/>
        <w:jc w:val="center"/>
        <w:rPr>
          <w:rFonts w:hint="eastAsia" w:ascii="思源宋体 CN Medium" w:hAnsi="思源宋体 CN Medium" w:eastAsia="思源宋体 CN Medium" w:cs="思源宋体 CN Medium"/>
          <w:b/>
          <w:bCs/>
          <w:sz w:val="32"/>
          <w:szCs w:val="32"/>
          <w:lang w:val="en-US" w:eastAsia="zh-CN"/>
        </w:rPr>
      </w:pPr>
    </w:p>
    <w:p w14:paraId="7BE08302">
      <w:pPr>
        <w:bidi w:val="0"/>
        <w:spacing w:line="480" w:lineRule="auto"/>
        <w:jc w:val="center"/>
        <w:rPr>
          <w:rFonts w:hint="eastAsia" w:ascii="思源宋体 CN Medium" w:hAnsi="思源宋体 CN Medium" w:eastAsia="思源宋体 CN Medium" w:cs="思源宋体 CN Medium"/>
          <w:b/>
          <w:bCs/>
          <w:sz w:val="32"/>
          <w:szCs w:val="32"/>
          <w:lang w:val="en-US" w:eastAsia="zh-CN"/>
        </w:rPr>
      </w:pPr>
      <w:r>
        <w:rPr>
          <w:rFonts w:hint="eastAsia" w:ascii="思源宋体 CN Medium" w:hAnsi="思源宋体 CN Medium" w:eastAsia="思源宋体 CN Medium" w:cs="思源宋体 CN Medium"/>
          <w:b/>
          <w:bCs/>
          <w:sz w:val="32"/>
          <w:szCs w:val="32"/>
          <w:lang w:val="en-US" w:eastAsia="zh-CN"/>
        </w:rPr>
        <w:t>员工任命文书</w:t>
      </w:r>
    </w:p>
    <w:p w14:paraId="67FC0DF8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公司各部门：根据公司经营发展需要，为保障___________________工作的顺利开展，经公司管理层研究决定，对__________同志进行新任职务任命。具体如下：</w:t>
      </w:r>
    </w:p>
    <w:p w14:paraId="237779A8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1.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 xml:space="preserve">任命：任命原 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部门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职位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同志为新部门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__________的__________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。</w:t>
      </w:r>
    </w:p>
    <w:p w14:paraId="48EA9021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2.职责：全面负责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的日常运营与管理工作，包括但不限于：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__________________________________________________________________________________________________________________________________________________________________________________________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 xml:space="preserve">3.汇报关系：本任命生效后，该同志直接向 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汇报工作。</w:t>
      </w:r>
    </w:p>
    <w:p w14:paraId="531033C8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本公司____________________办公地点位于__________。为支持其顺利履职，公司提供以下配套支持：</w:t>
      </w:r>
    </w:p>
    <w:p w14:paraId="094ACEF6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•配备公务用车一辆（价值不超过人民币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 xml:space="preserve">  万元）。</w:t>
      </w:r>
    </w:p>
    <w:p w14:paraId="680BDD0F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•公司已在</w:t>
      </w: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____________________</w:t>
      </w:r>
      <w:r>
        <w:rPr>
          <w:rFonts w:hint="default" w:ascii="思源宋体 CN Medium" w:hAnsi="思源宋体 CN Medium" w:eastAsia="思源宋体 CN Medium" w:cs="思源宋体 CN Medium"/>
          <w:sz w:val="24"/>
          <w:szCs w:val="24"/>
          <w:lang w:val="en-US" w:eastAsia="zh-CN"/>
        </w:rPr>
        <w:t>安排住宿。</w:t>
      </w:r>
    </w:p>
    <w:p w14:paraId="3DB34DFB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以上任命自签发之日起正式执行。</w:t>
      </w:r>
    </w:p>
    <w:p w14:paraId="12A041A0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期望__________同志在新的岗位上恪尽职守，锐意进取，带领团队再创佳绩。特此通知！​​</w:t>
      </w:r>
    </w:p>
    <w:p w14:paraId="589CC41F">
      <w:pPr>
        <w:bidi w:val="0"/>
        <w:spacing w:line="480" w:lineRule="auto"/>
        <w:jc w:val="left"/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</w:pP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____________________（加盖公章）​​​​</w:t>
      </w:r>
    </w:p>
    <w:p w14:paraId="1FEDE8BE">
      <w:pPr>
        <w:bidi w:val="0"/>
        <w:spacing w:line="480" w:lineRule="auto"/>
        <w:jc w:val="left"/>
        <w:rPr>
          <w:rFonts w:hint="eastAsia"/>
          <w:sz w:val="21"/>
          <w:szCs w:val="21"/>
          <w:lang w:val="en-US" w:eastAsia="zh-CN"/>
        </w:rPr>
        <w:sectPr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思源宋体 CN Medium" w:hAnsi="思源宋体 CN Medium" w:eastAsia="思源宋体 CN Medium" w:cs="思源宋体 CN Medium"/>
          <w:sz w:val="24"/>
          <w:szCs w:val="24"/>
          <w:lang w:val="en-US" w:eastAsia="zh-CN"/>
        </w:rPr>
        <w:t>日期：__________年__________月__________</w:t>
      </w:r>
    </w:p>
    <w:p w14:paraId="50B34E02">
      <w:pPr>
        <w:rPr>
          <w:rFonts w:hint="eastAsia"/>
          <w:lang w:val="en-US" w:eastAsia="zh-CN"/>
        </w:rPr>
      </w:pPr>
      <w:bookmarkStart w:id="0" w:name="_GoBack"/>
      <w:bookmarkEnd w:id="0"/>
    </w:p>
    <w:sectPr>
      <w:type w:val="continuous"/>
      <w:pgSz w:w="11906" w:h="16838"/>
      <w:pgMar w:top="840" w:right="845" w:bottom="1440" w:left="98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equalWidth="0" w:num="2">
        <w:col w:w="4350" w:space="1330"/>
        <w:col w:w="4400"/>
      </w:cols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FE1BF63-07E2-45AB-B7B5-7961DD87EDD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DBC2989E-36EC-4990-95EC-69CC6C3D088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B08F070B-3ECF-48B4-8BBF-F9C2B4BB351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626B8D3D-4C5F-422B-98F5-2150FC2FE80A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57D5B21A-671A-466C-BB47-C7BC74FD7CAF}"/>
  </w:font>
  <w:font w:name="思源宋体 CN Medium">
    <w:panose1 w:val="02020500000000000000"/>
    <w:charset w:val="86"/>
    <w:family w:val="auto"/>
    <w:pitch w:val="default"/>
    <w:sig w:usb0="20000083" w:usb1="2ADF3C10" w:usb2="00000016" w:usb3="00000000" w:csb0="60060107" w:csb1="00000000"/>
    <w:embedRegular r:id="rId6" w:fontKey="{F63E64B7-E3D4-4826-9FB3-E340D8D4F291}"/>
  </w:font>
  <w:font w:name="思源黑体 CN Bold">
    <w:altName w:val="黑体"/>
    <w:panose1 w:val="020B0800000000000000"/>
    <w:charset w:val="86"/>
    <w:family w:val="auto"/>
    <w:pitch w:val="default"/>
    <w:sig w:usb0="00000000" w:usb1="00000000" w:usb2="00000016" w:usb3="00000000" w:csb0="60060107" w:csb1="00000000"/>
  </w:font>
  <w:font w:name="思源黑体 CN Medium">
    <w:altName w:val="黑体"/>
    <w:panose1 w:val="020B0600000000000000"/>
    <w:charset w:val="86"/>
    <w:family w:val="auto"/>
    <w:pitch w:val="default"/>
    <w:sig w:usb0="00000000" w:usb1="00000000" w:usb2="00000016" w:usb3="00000000" w:csb0="60060107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7" w:fontKey="{6D32CA35-5000-4D47-BE7D-3E6A4E9209B5}"/>
  </w:font>
  <w:font w:name="var(--hy-font-family)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5AD28409-AC04-4891-AE4F-534AFB659700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9" w:fontKey="{185C37A0-2143-4FA5-8DE2-D14CD6FCC499}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  <w:embedRegular r:id="rId10" w:fontKey="{7D92BD8F-296C-4AB5-93EB-49A5AD1B0C6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987969"/>
    <w:rsid w:val="00C71A70"/>
    <w:rsid w:val="015E7ED0"/>
    <w:rsid w:val="01935F94"/>
    <w:rsid w:val="02BB5853"/>
    <w:rsid w:val="03CF157F"/>
    <w:rsid w:val="04D95977"/>
    <w:rsid w:val="05574591"/>
    <w:rsid w:val="062B6F4B"/>
    <w:rsid w:val="06313250"/>
    <w:rsid w:val="07B81FFD"/>
    <w:rsid w:val="08663005"/>
    <w:rsid w:val="09C36CDE"/>
    <w:rsid w:val="0A4836B3"/>
    <w:rsid w:val="0AB85CFC"/>
    <w:rsid w:val="0B97172C"/>
    <w:rsid w:val="0BE95E2F"/>
    <w:rsid w:val="0CF24383"/>
    <w:rsid w:val="0EB849AD"/>
    <w:rsid w:val="0F212A6D"/>
    <w:rsid w:val="10A95ED6"/>
    <w:rsid w:val="137A1695"/>
    <w:rsid w:val="13E04E5A"/>
    <w:rsid w:val="14AE3B19"/>
    <w:rsid w:val="15A9197F"/>
    <w:rsid w:val="167F54AE"/>
    <w:rsid w:val="16942F9C"/>
    <w:rsid w:val="16992111"/>
    <w:rsid w:val="16A739C7"/>
    <w:rsid w:val="1946587E"/>
    <w:rsid w:val="1A484D4C"/>
    <w:rsid w:val="1A673FFF"/>
    <w:rsid w:val="1B294F1D"/>
    <w:rsid w:val="1BBA039C"/>
    <w:rsid w:val="1BF13F80"/>
    <w:rsid w:val="1C0E418E"/>
    <w:rsid w:val="1CBC14BD"/>
    <w:rsid w:val="1CE13909"/>
    <w:rsid w:val="1F5E5A8F"/>
    <w:rsid w:val="1FDE5F5B"/>
    <w:rsid w:val="1FF01F75"/>
    <w:rsid w:val="202E5138"/>
    <w:rsid w:val="205D26E5"/>
    <w:rsid w:val="20B52455"/>
    <w:rsid w:val="214027EF"/>
    <w:rsid w:val="22FB152C"/>
    <w:rsid w:val="233D33C9"/>
    <w:rsid w:val="23EE3D74"/>
    <w:rsid w:val="26463897"/>
    <w:rsid w:val="26E94E88"/>
    <w:rsid w:val="27E1067C"/>
    <w:rsid w:val="28C545CB"/>
    <w:rsid w:val="28F006F6"/>
    <w:rsid w:val="28F80E3C"/>
    <w:rsid w:val="29D64346"/>
    <w:rsid w:val="2AA46420"/>
    <w:rsid w:val="2D4C79F6"/>
    <w:rsid w:val="2D567FDD"/>
    <w:rsid w:val="2DB935A0"/>
    <w:rsid w:val="2EFF2CCC"/>
    <w:rsid w:val="2FE27DAE"/>
    <w:rsid w:val="30F220D5"/>
    <w:rsid w:val="311319FB"/>
    <w:rsid w:val="32191BC7"/>
    <w:rsid w:val="32CF2F44"/>
    <w:rsid w:val="35C97428"/>
    <w:rsid w:val="3603275A"/>
    <w:rsid w:val="365C7094"/>
    <w:rsid w:val="384E0630"/>
    <w:rsid w:val="38680339"/>
    <w:rsid w:val="3A326614"/>
    <w:rsid w:val="3AB54509"/>
    <w:rsid w:val="3CC553EE"/>
    <w:rsid w:val="3F352A1F"/>
    <w:rsid w:val="40B97630"/>
    <w:rsid w:val="4101169B"/>
    <w:rsid w:val="41265E34"/>
    <w:rsid w:val="4167185C"/>
    <w:rsid w:val="42273D94"/>
    <w:rsid w:val="434D7547"/>
    <w:rsid w:val="48F16280"/>
    <w:rsid w:val="48FD1E78"/>
    <w:rsid w:val="49765A33"/>
    <w:rsid w:val="49D21348"/>
    <w:rsid w:val="49D706A3"/>
    <w:rsid w:val="4A320ECA"/>
    <w:rsid w:val="4ADF4B44"/>
    <w:rsid w:val="4C937CC9"/>
    <w:rsid w:val="4CB51214"/>
    <w:rsid w:val="4E987969"/>
    <w:rsid w:val="502B4068"/>
    <w:rsid w:val="50732DBD"/>
    <w:rsid w:val="512444AA"/>
    <w:rsid w:val="52D834F0"/>
    <w:rsid w:val="534C1CD0"/>
    <w:rsid w:val="5389321F"/>
    <w:rsid w:val="53FE6F49"/>
    <w:rsid w:val="5673268F"/>
    <w:rsid w:val="57386FE2"/>
    <w:rsid w:val="57414F50"/>
    <w:rsid w:val="57514584"/>
    <w:rsid w:val="57FD05E9"/>
    <w:rsid w:val="59A96B05"/>
    <w:rsid w:val="59F4103C"/>
    <w:rsid w:val="5A106044"/>
    <w:rsid w:val="5B3E5D28"/>
    <w:rsid w:val="5BC50F4F"/>
    <w:rsid w:val="5CD52717"/>
    <w:rsid w:val="5E43573C"/>
    <w:rsid w:val="5F115DB2"/>
    <w:rsid w:val="61A416AE"/>
    <w:rsid w:val="62F944C3"/>
    <w:rsid w:val="63AE6195"/>
    <w:rsid w:val="642876B6"/>
    <w:rsid w:val="668A5245"/>
    <w:rsid w:val="67EF02DD"/>
    <w:rsid w:val="6869728E"/>
    <w:rsid w:val="69183B9B"/>
    <w:rsid w:val="69FA3755"/>
    <w:rsid w:val="6A6F4F32"/>
    <w:rsid w:val="6B89688F"/>
    <w:rsid w:val="6C5D5525"/>
    <w:rsid w:val="6D904BC7"/>
    <w:rsid w:val="6DC509C5"/>
    <w:rsid w:val="6DCB7344"/>
    <w:rsid w:val="6E5D2743"/>
    <w:rsid w:val="6ED74AC2"/>
    <w:rsid w:val="6F3E45E6"/>
    <w:rsid w:val="705419AA"/>
    <w:rsid w:val="70C104B6"/>
    <w:rsid w:val="716349D1"/>
    <w:rsid w:val="72D817DB"/>
    <w:rsid w:val="732F096A"/>
    <w:rsid w:val="752619FE"/>
    <w:rsid w:val="75E81176"/>
    <w:rsid w:val="76F86AEF"/>
    <w:rsid w:val="7847185B"/>
    <w:rsid w:val="78B83587"/>
    <w:rsid w:val="78E83531"/>
    <w:rsid w:val="79094E11"/>
    <w:rsid w:val="793706DC"/>
    <w:rsid w:val="79806868"/>
    <w:rsid w:val="7BD90344"/>
    <w:rsid w:val="7C2F3AAF"/>
    <w:rsid w:val="7C6B1FDC"/>
    <w:rsid w:val="7CE806C9"/>
    <w:rsid w:val="7D0144C3"/>
    <w:rsid w:val="7D2C44AC"/>
    <w:rsid w:val="7D8718D3"/>
    <w:rsid w:val="7EF87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  <w:style w:type="character" w:styleId="9">
    <w:name w:val="Hyperlink"/>
    <w:basedOn w:val="7"/>
    <w:qFormat/>
    <w:uiPriority w:val="0"/>
    <w:rPr>
      <w:color w:val="0000FF"/>
      <w:u w:val="single"/>
    </w:rPr>
  </w:style>
  <w:style w:type="character" w:customStyle="1" w:styleId="10">
    <w:name w:val="font01"/>
    <w:basedOn w:val="7"/>
    <w:qFormat/>
    <w:uiPriority w:val="0"/>
    <w:rPr>
      <w:rFonts w:hint="eastAsia" w:ascii="宋体" w:hAnsi="宋体" w:eastAsia="宋体" w:cs="宋体"/>
      <w:color w:val="000000"/>
      <w:sz w:val="22"/>
      <w:szCs w:val="22"/>
      <w:u w:val="single"/>
    </w:rPr>
  </w:style>
  <w:style w:type="character" w:customStyle="1" w:styleId="11">
    <w:name w:val="font11"/>
    <w:basedOn w:val="7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da3da4ab-6882-4f81-bd33-861b8c01e2f7\&#20844;&#21496;&#21592;&#24037;&#21319;&#32844;&#20219;&#21629;&#25991;&#2007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公司员工升职任命文书.docx</Template>
  <Pages>2</Pages>
  <Words>442</Words>
  <Characters>481</Characters>
  <Lines>0</Lines>
  <Paragraphs>0</Paragraphs>
  <TotalTime>8</TotalTime>
  <ScaleCrop>false</ScaleCrop>
  <LinksUpToDate>false</LinksUpToDate>
  <CharactersWithSpaces>659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2025-10-11T07:49:00Z</dcterms:created>
  <dc:creator>rankin</dc:creator>
  <cp:lastModifiedBy>rankin</cp:lastModifiedBy>
  <dcterms:modified xsi:type="dcterms:W3CDTF">2025-10-11T08:00:30Z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DBDB333FA84B44C6B972DA1659481341_11</vt:lpwstr>
  </property>
  <property fmtid="{D5CDD505-2E9C-101B-9397-08002B2CF9AE}" pid="4" name="KSOTemplateUUID">
    <vt:lpwstr>v1.0_mb_UGq+1JxPxhD3XzyS+Usdag==</vt:lpwstr>
  </property>
  <property fmtid="{D5CDD505-2E9C-101B-9397-08002B2CF9AE}" pid="5" name="KSOTemplateDocerSaveRecord">
    <vt:lpwstr>eyJoZGlkIjoiNTE5OTY2ZTBiOTRmMTI5NDQ1OTI0ZDE1OGUzMDBkOTgiLCJ1c2VySWQiOiI0NjE1MDMxNjIifQ==</vt:lpwstr>
  </property>
</Properties>
</file>