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20C7D9">
      <w:pPr>
        <w:spacing w:line="520" w:lineRule="exact"/>
        <w:jc w:val="center"/>
        <w:rPr>
          <w:rFonts w:hint="eastAsia" w:ascii="Source Han Serif CN Regular" w:hAnsi="Source Han Serif CN Regular" w:eastAsia="Source Han Serif CN Regular" w:cs="Source Han Serif CN Regular"/>
          <w:b w:val="0"/>
          <w:bCs/>
          <w:sz w:val="36"/>
          <w:szCs w:val="36"/>
        </w:rPr>
      </w:pPr>
      <w:r>
        <w:rPr>
          <w:rFonts w:hint="eastAsia" w:ascii="Source Han Serif CN Regular" w:hAnsi="Source Han Serif CN Regular" w:eastAsia="Source Han Serif CN Regular" w:cs="Source Han Serif CN Regular"/>
          <w:b w:val="0"/>
          <w:bCs/>
          <w:sz w:val="36"/>
          <w:szCs w:val="36"/>
        </w:rPr>
        <w:t>房屋租赁合同</w:t>
      </w:r>
    </w:p>
    <w:p w14:paraId="2676BACA">
      <w:pPr>
        <w:rPr>
          <w:rFonts w:hint="eastAsia" w:ascii="Source Han Serif CN Regular" w:hAnsi="Source Han Serif CN Regular" w:eastAsia="Source Han Serif CN Regular" w:cs="Source Han Serif CN Regular"/>
          <w:sz w:val="24"/>
          <w:szCs w:val="24"/>
        </w:rPr>
      </w:pPr>
    </w:p>
    <w:p w14:paraId="3781BF2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甲方（出租方）：</w:t>
      </w:r>
      <w:r>
        <w:rPr>
          <w:rFonts w:hint="eastAsia" w:ascii="Source Han Serif CN Regular" w:hAnsi="Source Han Serif CN Regular" w:eastAsia="Source Han Serif CN Regular" w:cs="Source Han Serif CN Regular"/>
          <w:sz w:val="24"/>
          <w:szCs w:val="24"/>
          <w:u w:val="single"/>
        </w:rPr>
        <w:t xml:space="preserve">             </w:t>
      </w:r>
      <w:r>
        <w:rPr>
          <w:rFonts w:hint="eastAsia" w:ascii="Source Han Serif CN Regular" w:hAnsi="Source Han Serif CN Regular" w:eastAsia="Source Han Serif CN Regular" w:cs="Source Han Serif CN Regular"/>
          <w:sz w:val="24"/>
          <w:szCs w:val="24"/>
          <w:u w:val="none"/>
        </w:rPr>
        <w:t xml:space="preserve">        </w:t>
      </w:r>
      <w:r>
        <w:rPr>
          <w:rFonts w:hint="default" w:ascii="Source Han Serif CN Regular" w:hAnsi="Source Han Serif CN Regular" w:eastAsia="Source Han Serif CN Regular" w:cs="Source Han Serif CN Regular"/>
          <w:sz w:val="24"/>
          <w:szCs w:val="24"/>
          <w:u w:val="none"/>
        </w:rPr>
        <w:t xml:space="preserve">     </w:t>
      </w:r>
      <w:r>
        <w:rPr>
          <w:rFonts w:hint="eastAsia" w:ascii="Source Han Serif CN Regular" w:hAnsi="Source Han Serif CN Regular" w:eastAsia="Source Han Serif CN Regular" w:cs="Source Han Serif CN Regular"/>
          <w:sz w:val="24"/>
          <w:szCs w:val="24"/>
          <w:lang w:val="en-US" w:eastAsia="zh-Hans"/>
        </w:rPr>
        <w:t>乙方</w:t>
      </w:r>
      <w:r>
        <w:rPr>
          <w:rFonts w:hint="eastAsia" w:ascii="Source Han Serif CN Regular" w:hAnsi="Source Han Serif CN Regular" w:eastAsia="Source Han Serif CN Regular" w:cs="Source Han Serif CN Regular"/>
          <w:sz w:val="24"/>
          <w:szCs w:val="24"/>
        </w:rPr>
        <w:t>（</w:t>
      </w:r>
      <w:r>
        <w:rPr>
          <w:rFonts w:hint="eastAsia" w:ascii="Source Han Serif CN Regular" w:hAnsi="Source Han Serif CN Regular" w:eastAsia="Source Han Serif CN Regular" w:cs="Source Han Serif CN Regular"/>
          <w:sz w:val="24"/>
          <w:szCs w:val="24"/>
          <w:lang w:val="en-US" w:eastAsia="zh-Hans"/>
        </w:rPr>
        <w:t>承租</w:t>
      </w:r>
      <w:r>
        <w:rPr>
          <w:rFonts w:hint="eastAsia" w:ascii="Source Han Serif CN Regular" w:hAnsi="Source Han Serif CN Regular" w:eastAsia="Source Han Serif CN Regular" w:cs="Source Han Serif CN Regular"/>
          <w:sz w:val="24"/>
          <w:szCs w:val="24"/>
        </w:rPr>
        <w:t>方）：</w:t>
      </w:r>
      <w:r>
        <w:rPr>
          <w:rFonts w:hint="eastAsia" w:ascii="Source Han Serif CN Regular" w:hAnsi="Source Han Serif CN Regular" w:eastAsia="Source Han Serif CN Regular" w:cs="Source Han Serif CN Regular"/>
          <w:sz w:val="24"/>
          <w:szCs w:val="24"/>
          <w:u w:val="single"/>
        </w:rPr>
        <w:t xml:space="preserve">             </w:t>
      </w:r>
    </w:p>
    <w:p w14:paraId="4D91383C">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身份证号：</w:t>
      </w:r>
      <w:r>
        <w:rPr>
          <w:rFonts w:hint="eastAsia" w:ascii="Source Han Serif CN Regular" w:hAnsi="Source Han Serif CN Regular" w:eastAsia="Source Han Serif CN Regular" w:cs="Source Han Serif CN Regular"/>
          <w:sz w:val="24"/>
          <w:szCs w:val="24"/>
          <w:u w:val="single"/>
        </w:rPr>
        <w:t xml:space="preserve">                  </w:t>
      </w:r>
      <w:r>
        <w:rPr>
          <w:rFonts w:hint="eastAsia" w:ascii="Source Han Serif CN Regular" w:hAnsi="Source Han Serif CN Regular" w:eastAsia="Source Han Serif CN Regular" w:cs="Source Han Serif CN Regular"/>
          <w:sz w:val="24"/>
          <w:szCs w:val="24"/>
          <w:u w:val="none"/>
        </w:rPr>
        <w:t xml:space="preserve">        </w:t>
      </w:r>
      <w:r>
        <w:rPr>
          <w:rFonts w:hint="default" w:ascii="Source Han Serif CN Regular" w:hAnsi="Source Han Serif CN Regular" w:eastAsia="Source Han Serif CN Regular" w:cs="Source Han Serif CN Regular"/>
          <w:sz w:val="24"/>
          <w:szCs w:val="24"/>
          <w:u w:val="none"/>
        </w:rPr>
        <w:t xml:space="preserve">     </w:t>
      </w:r>
      <w:r>
        <w:rPr>
          <w:rFonts w:hint="eastAsia" w:ascii="Source Han Serif CN Regular" w:hAnsi="Source Han Serif CN Regular" w:eastAsia="Source Han Serif CN Regular" w:cs="Source Han Serif CN Regular"/>
          <w:sz w:val="24"/>
          <w:szCs w:val="24"/>
        </w:rPr>
        <w:t>身份证号：</w:t>
      </w:r>
      <w:r>
        <w:rPr>
          <w:rFonts w:hint="eastAsia" w:ascii="Source Han Serif CN Regular" w:hAnsi="Source Han Serif CN Regular" w:eastAsia="Source Han Serif CN Regular" w:cs="Source Han Serif CN Regular"/>
          <w:sz w:val="24"/>
          <w:szCs w:val="24"/>
          <w:u w:val="single"/>
        </w:rPr>
        <w:t xml:space="preserve">                  </w:t>
      </w:r>
    </w:p>
    <w:p w14:paraId="35B8487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Source Han Serif CN Regular" w:hAnsi="Source Han Serif CN Regular" w:eastAsia="Source Han Serif CN Regular" w:cs="Source Han Serif CN Regular"/>
          <w:sz w:val="24"/>
          <w:szCs w:val="24"/>
          <w:u w:val="single"/>
          <w:lang w:eastAsia="zh-Hans"/>
        </w:rPr>
      </w:pPr>
      <w:r>
        <w:rPr>
          <w:rFonts w:hint="eastAsia" w:ascii="Source Han Serif CN Regular" w:hAnsi="Source Han Serif CN Regular" w:eastAsia="Source Han Serif CN Regular" w:cs="Source Han Serif CN Regular"/>
          <w:sz w:val="24"/>
          <w:szCs w:val="24"/>
          <w:lang w:val="en-US" w:eastAsia="zh-Hans"/>
        </w:rPr>
        <w:t>联系电话</w:t>
      </w:r>
      <w:r>
        <w:rPr>
          <w:rFonts w:hint="eastAsia" w:ascii="Source Han Serif CN Regular" w:hAnsi="Source Han Serif CN Regular" w:eastAsia="Source Han Serif CN Regular" w:cs="Source Han Serif CN Regular"/>
          <w:sz w:val="24"/>
          <w:szCs w:val="24"/>
          <w:lang w:eastAsia="zh-Hans"/>
        </w:rPr>
        <w:t>：</w:t>
      </w:r>
      <w:r>
        <w:rPr>
          <w:rFonts w:hint="eastAsia" w:ascii="Source Han Serif CN Regular" w:hAnsi="Source Han Serif CN Regular" w:eastAsia="Source Han Serif CN Regular" w:cs="Source Han Serif CN Regular"/>
          <w:sz w:val="24"/>
          <w:szCs w:val="24"/>
          <w:u w:val="single"/>
          <w:lang w:eastAsia="zh-Hans"/>
        </w:rPr>
        <w:t xml:space="preserve">                  </w:t>
      </w:r>
      <w:r>
        <w:rPr>
          <w:rFonts w:hint="eastAsia" w:ascii="Source Han Serif CN Regular" w:hAnsi="Source Han Serif CN Regular" w:eastAsia="Source Han Serif CN Regular" w:cs="Source Han Serif CN Regular"/>
          <w:sz w:val="24"/>
          <w:szCs w:val="24"/>
          <w:u w:val="none"/>
          <w:lang w:eastAsia="zh-Hans"/>
        </w:rPr>
        <w:t xml:space="preserve">        </w:t>
      </w:r>
      <w:r>
        <w:rPr>
          <w:rFonts w:hint="default" w:ascii="Source Han Serif CN Regular" w:hAnsi="Source Han Serif CN Regular" w:eastAsia="Source Han Serif CN Regular" w:cs="Source Han Serif CN Regular"/>
          <w:sz w:val="24"/>
          <w:szCs w:val="24"/>
          <w:u w:val="none"/>
          <w:lang w:eastAsia="zh-Hans"/>
        </w:rPr>
        <w:t xml:space="preserve">     </w:t>
      </w:r>
      <w:r>
        <w:rPr>
          <w:rFonts w:hint="eastAsia" w:ascii="Source Han Serif CN Regular" w:hAnsi="Source Han Serif CN Regular" w:eastAsia="Source Han Serif CN Regular" w:cs="Source Han Serif CN Regular"/>
          <w:sz w:val="24"/>
          <w:szCs w:val="24"/>
          <w:lang w:val="en-US" w:eastAsia="zh-Hans"/>
        </w:rPr>
        <w:t>联系电话</w:t>
      </w:r>
      <w:r>
        <w:rPr>
          <w:rFonts w:hint="eastAsia" w:ascii="Source Han Serif CN Regular" w:hAnsi="Source Han Serif CN Regular" w:eastAsia="Source Han Serif CN Regular" w:cs="Source Han Serif CN Regular"/>
          <w:sz w:val="24"/>
          <w:szCs w:val="24"/>
          <w:lang w:eastAsia="zh-Hans"/>
        </w:rPr>
        <w:t>：</w:t>
      </w:r>
      <w:r>
        <w:rPr>
          <w:rFonts w:hint="eastAsia" w:ascii="Source Han Serif CN Regular" w:hAnsi="Source Han Serif CN Regular" w:eastAsia="Source Han Serif CN Regular" w:cs="Source Han Serif CN Regular"/>
          <w:sz w:val="24"/>
          <w:szCs w:val="24"/>
          <w:u w:val="single"/>
          <w:lang w:eastAsia="zh-Hans"/>
        </w:rPr>
        <w:t xml:space="preserve">                  </w:t>
      </w:r>
    </w:p>
    <w:p w14:paraId="01534C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根据《中华人民共和国民法典》及相关法律法规，甲乙双方在自愿、平等、公平、诚实信用的基础上，经友好协商，就房屋租赁事宜达成如下协议：</w:t>
      </w:r>
    </w:p>
    <w:p w14:paraId="0E3BE95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一、租赁房屋​​</w:t>
      </w:r>
    </w:p>
    <w:p w14:paraId="184801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甲方同意将位于________的房屋（以下简称“该房屋”）出租给乙方使用。</w:t>
      </w:r>
    </w:p>
    <w:p w14:paraId="3F6227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二、租赁期限、租金及支付方式​​</w:t>
      </w:r>
    </w:p>
    <w:p w14:paraId="3D24786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租赁期限：租赁期为____年，自____年__月__日起至____年__月__日止。租赁期满，如乙方需续租，应于租赁期届满前一个月向甲方提出书面申请，双方协商一致后另行签订租赁合同。如乙方在租赁期内提前退租，甲方应在乙方办理完毕退租交接手续后，按实际居住时间按月结算并退还剩余租金。</w:t>
      </w:r>
    </w:p>
    <w:p w14:paraId="1095AE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租金标准：该房屋年租金为人民币________元（大写：________元整）。该租金为含税租金，相关税费由甲方自行承担。</w:t>
      </w:r>
    </w:p>
    <w:p w14:paraId="6A14F6B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支付方式：租金按年支付，分两期付清。首期租金于本合同签订后七日内支付，第二期租金于____年__月__日前支付。乙方应将租金足额汇入甲方指定账户：</w:t>
      </w:r>
    </w:p>
    <w:p w14:paraId="23C42E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开户行：________</w:t>
      </w:r>
    </w:p>
    <w:p w14:paraId="637FC0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账户名：________</w:t>
      </w:r>
    </w:p>
    <w:p w14:paraId="30E3AF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账号：________</w:t>
      </w:r>
    </w:p>
    <w:p w14:paraId="725EFFE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三、甲方的权利与义务​​</w:t>
      </w:r>
    </w:p>
    <w:p w14:paraId="13F743F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甲方保证对该房屋享有合法出租权利，并确保该房屋在交付时符合安全使用条件。租赁期内，甲方不得将该房屋另行出租给第三方，影响本合同履行。</w:t>
      </w:r>
    </w:p>
    <w:p w14:paraId="4ED581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如甲方需对该房屋设定抵押，应提前一个月书面通知乙方，并确保不影响乙方的正常居住使用。</w:t>
      </w:r>
    </w:p>
    <w:p w14:paraId="58A788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四、乙方的权利与义务​​</w:t>
      </w:r>
    </w:p>
    <w:p w14:paraId="3DE8D02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租赁期内，该房屋产生的水费、电费、燃气费、采暖费、物业管理费、网络费等因使用该房屋而产生的各项费用均由乙方承担。</w:t>
      </w:r>
    </w:p>
    <w:p w14:paraId="75D057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乙方应合理使用并爱护该房屋及其附属设施设备。因乙方使用不当或人为原因造成房屋或设施损坏的，乙方应负责维修或承担赔偿责任。乙方如需对房屋进行装饰装修，必须事先征得甲方书面同意，且不得改变房屋主体和承重结构，装修方案、规模、用料等需经甲方认可，相关费用由乙方自行承担。</w:t>
      </w:r>
    </w:p>
    <w:p w14:paraId="2C8F41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乙方在租赁期间须遵守法律法规及社区管理规定，对因乙方原因引发的消防安全、人身安全等事故独立承担全部责任。</w:t>
      </w:r>
    </w:p>
    <w:p w14:paraId="0BFF66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五、违约责任​​</w:t>
      </w:r>
    </w:p>
    <w:p w14:paraId="664F98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租赁期内，乙方如发生下列任一情形，甲方有权单方解除本合同，并要求乙方支付本合同年租金总额20%的违约金。甲方解除合同的，应书面通知乙方：</w:t>
      </w:r>
    </w:p>
    <w:p w14:paraId="48E143E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未经甲方书面同意，擅自将房屋转租、转借或允许他人使用的；</w:t>
      </w:r>
    </w:p>
    <w:p w14:paraId="0DBC0F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擅自拆除、变动房屋承重结构或主体结构的；</w:t>
      </w:r>
    </w:p>
    <w:p w14:paraId="1FC0B4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利用该房屋从事违法活动或损害公共利益的。</w:t>
      </w:r>
    </w:p>
    <w:p w14:paraId="109B6D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六、合同终止后的处理​​</w:t>
      </w:r>
    </w:p>
    <w:p w14:paraId="2F7D3A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本合同租赁期满或提前终止后，乙方对该房屋进行的固定装修以及不可分离的附属设施无偿归甲方所有，乙方不得拆除。乙方购置的可移动生活设施及物品，由乙方在合同终止后____日内自行取回。</w:t>
      </w:r>
    </w:p>
    <w:p w14:paraId="186FD75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七、争议解决​​</w:t>
      </w:r>
    </w:p>
    <w:p w14:paraId="5E4822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本合同履行过程中发生的任何争议，双方应友好协商解决；协商不成的，任何一方均有权向该房屋所在地有管辖权的人民法院提起诉讼。</w:t>
      </w:r>
    </w:p>
    <w:p w14:paraId="3687A9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八、其他​​</w:t>
      </w:r>
    </w:p>
    <w:p w14:paraId="21E2A62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本合同未尽事宜，可由双方另行签订补充协议，补充协议与本合同具有同等法律效力。</w:t>
      </w:r>
    </w:p>
    <w:p w14:paraId="26099A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本合同一式</w:t>
      </w:r>
      <w:r>
        <w:rPr>
          <w:rFonts w:hint="eastAsia" w:ascii="Source Han Serif CN Regular" w:hAnsi="Source Han Serif CN Regular" w:eastAsia="Source Han Serif CN Regular" w:cs="Source Han Serif CN Regular"/>
          <w:sz w:val="24"/>
          <w:szCs w:val="24"/>
          <w:lang w:val="en-US" w:eastAsia="zh-CN"/>
        </w:rPr>
        <w:t>三</w:t>
      </w:r>
      <w:r>
        <w:rPr>
          <w:rFonts w:hint="eastAsia" w:ascii="Source Han Serif CN Regular" w:hAnsi="Source Han Serif CN Regular" w:eastAsia="Source Han Serif CN Regular" w:cs="Source Han Serif CN Regular"/>
          <w:sz w:val="24"/>
          <w:szCs w:val="24"/>
        </w:rPr>
        <w:t>份，甲方持</w:t>
      </w:r>
      <w:r>
        <w:rPr>
          <w:rFonts w:hint="eastAsia" w:ascii="Source Han Serif CN Regular" w:hAnsi="Source Han Serif CN Regular" w:eastAsia="Source Han Serif CN Regular" w:cs="Source Han Serif CN Regular"/>
          <w:sz w:val="24"/>
          <w:szCs w:val="24"/>
          <w:lang w:val="en-US" w:eastAsia="zh-CN"/>
        </w:rPr>
        <w:t>一</w:t>
      </w:r>
      <w:r>
        <w:rPr>
          <w:rFonts w:hint="eastAsia" w:ascii="Source Han Serif CN Regular" w:hAnsi="Source Han Serif CN Regular" w:eastAsia="Source Han Serif CN Regular" w:cs="Source Han Serif CN Regular"/>
          <w:sz w:val="24"/>
          <w:szCs w:val="24"/>
        </w:rPr>
        <w:t>份，乙方持</w:t>
      </w:r>
      <w:r>
        <w:rPr>
          <w:rFonts w:hint="eastAsia" w:ascii="Source Han Serif CN Regular" w:hAnsi="Source Han Serif CN Regular" w:eastAsia="Source Han Serif CN Regular" w:cs="Source Han Serif CN Regular"/>
          <w:sz w:val="24"/>
          <w:szCs w:val="24"/>
          <w:lang w:val="en-US" w:eastAsia="zh-CN"/>
        </w:rPr>
        <w:t>两</w:t>
      </w:r>
      <w:r>
        <w:rPr>
          <w:rFonts w:hint="eastAsia" w:ascii="Source Han Serif CN Regular" w:hAnsi="Source Han Serif CN Regular" w:eastAsia="Source Han Serif CN Regular" w:cs="Source Han Serif CN Regular"/>
          <w:sz w:val="24"/>
          <w:szCs w:val="24"/>
        </w:rPr>
        <w:t>份，自双方签字或盖章之日起生效。</w:t>
      </w:r>
    </w:p>
    <w:p w14:paraId="5F133F4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p>
    <w:p w14:paraId="39B2AF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p>
    <w:p w14:paraId="273694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甲    方：                         乙    方：</w:t>
      </w:r>
    </w:p>
    <w:p w14:paraId="6F044C2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Source Han Serif CN Regular" w:hAnsi="Source Han Serif CN Regular" w:eastAsia="Source Han Serif CN Regular" w:cs="Source Han Serif CN Regular"/>
          <w:sz w:val="24"/>
          <w:szCs w:val="24"/>
        </w:rPr>
      </w:pPr>
      <w:bookmarkStart w:id="0" w:name="_GoBack"/>
      <w:bookmarkEnd w:id="0"/>
      <w:r>
        <w:rPr>
          <w:rFonts w:hint="eastAsia" w:ascii="Source Han Serif CN Regular" w:hAnsi="Source Han Serif CN Regular" w:eastAsia="Source Han Serif CN Regular" w:cs="Source Han Serif CN Regular"/>
          <w:sz w:val="24"/>
          <w:szCs w:val="24"/>
          <w:lang w:val="en-US" w:eastAsia="zh-Hans"/>
        </w:rPr>
        <w:t>委托代理人</w:t>
      </w:r>
      <w:r>
        <w:rPr>
          <w:rFonts w:hint="eastAsia" w:ascii="Source Han Serif CN Regular" w:hAnsi="Source Han Serif CN Regular" w:eastAsia="Source Han Serif CN Regular" w:cs="Source Han Serif CN Regular"/>
          <w:sz w:val="24"/>
          <w:szCs w:val="24"/>
        </w:rPr>
        <w:t>（签字</w:t>
      </w:r>
      <w:r>
        <w:rPr>
          <w:rFonts w:hint="eastAsia" w:ascii="Source Han Serif CN Regular" w:hAnsi="Source Han Serif CN Regular" w:eastAsia="Source Han Serif CN Regular" w:cs="Source Han Serif CN Regular"/>
          <w:sz w:val="24"/>
          <w:szCs w:val="24"/>
          <w:lang w:val="en-US" w:eastAsia="zh-Hans"/>
        </w:rPr>
        <w:t>或盖章</w:t>
      </w:r>
      <w:r>
        <w:rPr>
          <w:rFonts w:hint="eastAsia" w:ascii="Source Han Serif CN Regular" w:hAnsi="Source Han Serif CN Regular" w:eastAsia="Source Han Serif CN Regular" w:cs="Source Han Serif CN Regular"/>
          <w:sz w:val="24"/>
          <w:szCs w:val="24"/>
        </w:rPr>
        <w:t xml:space="preserve">）：          </w:t>
      </w:r>
      <w:r>
        <w:rPr>
          <w:rFonts w:hint="eastAsia" w:ascii="Source Han Serif CN Regular" w:hAnsi="Source Han Serif CN Regular" w:eastAsia="Source Han Serif CN Regular" w:cs="Source Han Serif CN Regular"/>
          <w:sz w:val="24"/>
          <w:szCs w:val="24"/>
          <w:lang w:val="en-US" w:eastAsia="zh-Hans"/>
        </w:rPr>
        <w:t>委托代理人</w:t>
      </w:r>
      <w:r>
        <w:rPr>
          <w:rFonts w:hint="eastAsia" w:ascii="Source Han Serif CN Regular" w:hAnsi="Source Han Serif CN Regular" w:eastAsia="Source Han Serif CN Regular" w:cs="Source Han Serif CN Regular"/>
          <w:sz w:val="24"/>
          <w:szCs w:val="24"/>
        </w:rPr>
        <w:t>（签字</w:t>
      </w:r>
      <w:r>
        <w:rPr>
          <w:rFonts w:hint="eastAsia" w:ascii="Source Han Serif CN Regular" w:hAnsi="Source Han Serif CN Regular" w:eastAsia="Source Han Serif CN Regular" w:cs="Source Han Serif CN Regular"/>
          <w:sz w:val="24"/>
          <w:szCs w:val="24"/>
          <w:lang w:val="en-US" w:eastAsia="zh-Hans"/>
        </w:rPr>
        <w:t>或盖章</w:t>
      </w:r>
      <w:r>
        <w:rPr>
          <w:rFonts w:hint="eastAsia" w:ascii="Source Han Serif CN Regular" w:hAnsi="Source Han Serif CN Regular" w:eastAsia="Source Han Serif CN Regular" w:cs="Source Han Serif CN Regular"/>
          <w:sz w:val="24"/>
          <w:szCs w:val="24"/>
        </w:rPr>
        <w:t xml:space="preserve">）： </w:t>
      </w:r>
    </w:p>
    <w:p w14:paraId="42852830">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Source Han Serif CN Regular" w:hAnsi="Source Han Serif CN Regular" w:eastAsia="Source Han Serif CN Regular" w:cs="Source Han Serif CN Regular"/>
          <w:sz w:val="24"/>
          <w:szCs w:val="24"/>
        </w:rPr>
      </w:pPr>
    </w:p>
    <w:p w14:paraId="47BDAE1F">
      <w:pPr>
        <w:keepNext w:val="0"/>
        <w:keepLines w:val="0"/>
        <w:pageBreakBefore w:val="0"/>
        <w:widowControl w:val="0"/>
        <w:kinsoku/>
        <w:wordWrap/>
        <w:overflowPunct/>
        <w:topLinePunct w:val="0"/>
        <w:autoSpaceDE/>
        <w:autoSpaceDN/>
        <w:bidi w:val="0"/>
        <w:adjustRightInd/>
        <w:snapToGrid/>
        <w:spacing w:line="360" w:lineRule="auto"/>
        <w:ind w:firstLine="1440" w:firstLineChars="600"/>
        <w:textAlignment w:val="auto"/>
        <w:rPr>
          <w:rFonts w:hint="eastAsia" w:ascii="Source Han Serif CN Regular" w:hAnsi="Source Han Serif CN Regular" w:eastAsia="Source Han Serif CN Regular" w:cs="Source Han Serif CN Regular"/>
          <w:sz w:val="24"/>
          <w:szCs w:val="24"/>
        </w:rPr>
      </w:pPr>
      <w:r>
        <w:rPr>
          <w:rFonts w:hint="eastAsia" w:ascii="Source Han Serif CN Regular" w:hAnsi="Source Han Serif CN Regular" w:eastAsia="Source Han Serif CN Regular" w:cs="Source Han Serif CN Regular"/>
          <w:sz w:val="24"/>
          <w:szCs w:val="24"/>
        </w:rPr>
        <w:t xml:space="preserve">年   月   日                       年   月   日 </w:t>
      </w: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86260149-03CA-402C-B6AB-A37E1B917AF4}"/>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2" w:fontKey="{B0F71DCD-323C-4A08-A4FD-E645F79E0007}"/>
  </w:font>
  <w:font w:name="Arial">
    <w:panose1 w:val="020B0604020202020204"/>
    <w:charset w:val="01"/>
    <w:family w:val="swiss"/>
    <w:pitch w:val="default"/>
    <w:sig w:usb0="E0002EFF" w:usb1="C000785B" w:usb2="00000009" w:usb3="00000000" w:csb0="400001FF" w:csb1="FFFF0000"/>
    <w:embedRegular r:id="rId3" w:fontKey="{D7ACAFF8-1E1B-489D-B170-6DFE3395A8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4" w:fontKey="{DA4452DA-4D0A-4271-A071-6191F5CB9732}"/>
  </w:font>
  <w:font w:name="Symbol">
    <w:panose1 w:val="05050102010706020507"/>
    <w:charset w:val="02"/>
    <w:family w:val="roman"/>
    <w:pitch w:val="default"/>
    <w:sig w:usb0="00000000" w:usb1="00000000" w:usb2="00000000" w:usb3="00000000" w:csb0="80000000" w:csb1="00000000"/>
    <w:embedRegular r:id="rId5" w:fontKey="{C104BB2B-C1EF-42C2-94BF-14CD5624B5EF}"/>
  </w:font>
  <w:font w:name="Calibri">
    <w:panose1 w:val="020F0502020204030204"/>
    <w:charset w:val="00"/>
    <w:family w:val="swiss"/>
    <w:pitch w:val="default"/>
    <w:sig w:usb0="E4002EFF" w:usb1="C000247B" w:usb2="00000009" w:usb3="00000000" w:csb0="200001FF" w:csb1="00000000"/>
    <w:embedRegular r:id="rId6" w:fontKey="{3B41F3AF-A7DA-47B1-8D9A-A2DD89AC12DE}"/>
  </w:font>
  <w:font w:name="Source Han Serif CN Regular">
    <w:altName w:val="宋体"/>
    <w:panose1 w:val="02020400000000000000"/>
    <w:charset w:val="86"/>
    <w:family w:val="auto"/>
    <w:pitch w:val="default"/>
    <w:sig w:usb0="00000000" w:usb1="00000000" w:usb2="00000000" w:usb3="00000000" w:csb0="00160000" w:csb1="00000000"/>
    <w:embedRegular r:id="rId7" w:fontKey="{B99A7954-CA0D-41D7-8338-6AC363F52CC9}"/>
  </w:font>
  <w:font w:name="Segoe UI">
    <w:panose1 w:val="020B0502040204020203"/>
    <w:charset w:val="00"/>
    <w:family w:val="auto"/>
    <w:pitch w:val="default"/>
    <w:sig w:usb0="E4002EFF" w:usb1="C000E47F" w:usb2="00000009" w:usb3="00000000" w:csb0="200001FF" w:csb1="00000000"/>
    <w:embedRegular r:id="rId8" w:fontKey="{D28F9DD2-CB70-4A3D-9EF9-7C03F3915FBE}"/>
  </w:font>
  <w:font w:name="Source Han Serif CN Regular">
    <w:altName w:val="Segoe Print"/>
    <w:panose1 w:val="00000000000000000000"/>
    <w:charset w:val="00"/>
    <w:family w:val="auto"/>
    <w:pitch w:val="default"/>
    <w:sig w:usb0="00000000" w:usb1="00000000" w:usb2="00000000" w:usb3="00000000" w:csb0="00000000" w:csb1="00000000"/>
    <w:embedRegular r:id="rId9" w:fontKey="{CF264094-29F0-417E-8BD3-801E8A8464D8}"/>
  </w:font>
  <w:font w:name="Segoe Print">
    <w:panose1 w:val="02000600000000000000"/>
    <w:charset w:val="00"/>
    <w:family w:val="auto"/>
    <w:pitch w:val="default"/>
    <w:sig w:usb0="0000028F" w:usb1="00000000" w:usb2="00000000" w:usb3="00000000" w:csb0="2000009F" w:csb1="47010000"/>
    <w:embedRegular r:id="rId10" w:fontKey="{B4A4BA94-EEAD-44B0-85BC-AA8A996241F9}"/>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8942D11"/>
    <w:rsid w:val="18942D11"/>
    <w:rsid w:val="5D7F1295"/>
    <w:rsid w:val="5F2B25E2"/>
    <w:rsid w:val="EFBE7D4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rPr>
      <w:sz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AppData\Roaming\kingsoft\office6\templates\download\a7d48a3edc8147c7b2c46ab3c59c287a\&#31199;&#25151;&#21512;&#21516;.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租房合同.docx</Template>
  <Pages>2</Pages>
  <Words>922</Words>
  <Characters>924</Characters>
  <Lines>0</Lines>
  <Paragraphs>0</Paragraphs>
  <TotalTime>15</TotalTime>
  <ScaleCrop>false</ScaleCrop>
  <LinksUpToDate>false</LinksUpToDate>
  <CharactersWithSpaces>1241</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2025-10-28T02:40:00Z</dcterms:created>
  <dc:creator>rankin</dc:creator>
  <cp:lastModifiedBy>rankin</cp:lastModifiedBy>
  <dcterms:modified xsi:type="dcterms:W3CDTF">2025-10-28T03:05:19Z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AAA3AD277EFB4CBD900237C487DD7FC7_11</vt:lpwstr>
  </property>
  <property fmtid="{D5CDD505-2E9C-101B-9397-08002B2CF9AE}" pid="4" name="KSOTemplateUUID">
    <vt:lpwstr>v1.0_mb_+fsLnqGQWiKQMSK4yH1NkQ==</vt:lpwstr>
  </property>
  <property fmtid="{D5CDD505-2E9C-101B-9397-08002B2CF9AE}" pid="5" name="KSOTemplateDocerSaveRecord">
    <vt:lpwstr>eyJoZGlkIjoiM2I2ZDcxNDg0YzNkN2ZhZWZhZWQ4ZjQwZmNjM2NjNGUiLCJ1c2VySWQiOiI0NjE1MDMxNjIifQ==</vt:lpwstr>
  </property>
</Properties>
</file>