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B0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企业法人代表证明书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br w:type="textWrapping"/>
      </w:r>
    </w:p>
    <w:p w14:paraId="3190E0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兹证明，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（性别：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，身份证号码：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，联系电话：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 xml:space="preserve">），现任我单位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，系我单位法定代表人，依法代表本单位行使相关职权。</w:t>
      </w:r>
    </w:p>
    <w:p w14:paraId="692F59A2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我单位基本信息如下：</w:t>
      </w:r>
    </w:p>
    <w:p w14:paraId="3A42FAF0">
      <w:pPr>
        <w:ind w:left="638" w:leftChars="304" w:firstLine="0" w:firstLineChars="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统一社会信用代码：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br w:type="textWrapping"/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企业类型：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br w:type="textWrapping"/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经营范围：</w:t>
      </w:r>
    </w:p>
    <w:p w14:paraId="4200799F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主管部门：</w:t>
      </w:r>
    </w:p>
    <w:p w14:paraId="0A6F944C">
      <w:pPr>
        <w:ind w:firstLine="640" w:firstLineChars="200"/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单位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eastAsia="zh-CN"/>
        </w:rPr>
        <w:t>（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盖章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eastAsia="zh-CN"/>
        </w:rPr>
        <w:t>）</w:t>
      </w:r>
    </w:p>
    <w:p w14:paraId="7DE4F087">
      <w:pPr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　　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 xml:space="preserve">日 </w:t>
      </w:r>
    </w:p>
    <w:p w14:paraId="1CD35E4A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217FA784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　</w:t>
      </w:r>
    </w:p>
    <w:p w14:paraId="156D60AD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F3BC9C0-AF99-400C-A796-A238B0F216B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7664FF3-D6E6-446C-8C22-211F5BCEAB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9A2FC40-A4C0-4EA3-9F28-58EF05A0F7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FFD38F2-D40C-4E57-B5FB-BA12D06DEB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36DD3C-71D0-4637-B54C-88EA35893E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EBE7E1B-F46B-429A-B385-3E1371BB44F1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7" w:fontKey="{15CDEBFF-C9AA-4F9C-92F3-70A357DEB5CD}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8" w:fontKey="{FEDA6498-8198-4A21-B4F4-1592205E46A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CD1A90A5-FC77-4381-9493-1D409C4A9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kZjc0ZThkMTFjODEwZDRiNjI1NjZlODBiMWQzYzEifQ=="/>
  </w:docVars>
  <w:rsids>
    <w:rsidRoot w:val="460F5451"/>
    <w:rsid w:val="0BAD5451"/>
    <w:rsid w:val="36AC5D1F"/>
    <w:rsid w:val="460F5451"/>
    <w:rsid w:val="54E776EE"/>
    <w:rsid w:val="5D6E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77ab44bc743d338d9b96226d832977d\&#20225;&#19994;&#27861;&#20154;&#20195;&#34920;&#35777;&#2612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企业法人代表证明书.docx</Template>
  <Pages>1</Pages>
  <Words>101</Words>
  <Characters>101</Characters>
  <Lines>0</Lines>
  <Paragraphs>0</Paragraphs>
  <TotalTime>5</TotalTime>
  <ScaleCrop>false</ScaleCrop>
  <LinksUpToDate>false</LinksUpToDate>
  <CharactersWithSpaces>230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2025-10-31T03:18:00Z</dcterms:created>
  <dc:creator>rankin</dc:creator>
  <cp:lastModifiedBy>rankin</cp:lastModifiedBy>
  <dcterms:modified xsi:type="dcterms:W3CDTF">2025-10-31T03:23:49Z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ABFACEAAFEFC499D92224C2EDDCC6FAE_11</vt:lpwstr>
  </property>
  <property fmtid="{D5CDD505-2E9C-101B-9397-08002B2CF9AE}" pid="4" name="KSOTemplateUUID">
    <vt:lpwstr>v1.0_mb_Y9HKPIXDTQq4EpXSat2ZOA==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