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30389">
      <w:pPr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房屋产权证明书</w:t>
      </w:r>
    </w:p>
    <w:p w14:paraId="0007B683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6DFB1848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兹证明，坐落于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市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路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号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单元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室的房屋，具体信息如下：</w:t>
      </w:r>
    </w:p>
    <w:p w14:paraId="18CC328D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房屋基本情况：总建筑面积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平方米，实用面积</w:t>
      </w:r>
    </w:p>
    <w:p w14:paraId="25827C7C"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平方米，出租面积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平方米；房屋结构为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结构，共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层。</w:t>
      </w:r>
    </w:p>
    <w:p w14:paraId="49EB88D2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房屋权属情况：该房屋所有权人为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32"/>
          <w:szCs w:val="32"/>
        </w:rPr>
        <w:t>（身份证号码：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32"/>
          <w:szCs w:val="32"/>
        </w:rPr>
        <w:t>），房屋规划用途为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用房。</w:t>
      </w:r>
    </w:p>
    <w:p w14:paraId="2E31FF46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权属状态：上述房屋产权归属清晰，无抵押、查封等权利限制，</w:t>
      </w:r>
      <w:r>
        <w:rPr>
          <w:rFonts w:hint="eastAsia" w:ascii="宋体" w:hAnsi="宋体" w:eastAsia="宋体" w:cs="宋体"/>
          <w:sz w:val="32"/>
          <w:szCs w:val="32"/>
        </w:rPr>
        <w:t>权属无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任何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争议。</w:t>
      </w:r>
    </w:p>
    <w:p w14:paraId="3FB4BA6A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本证明仅用于确认房屋所有权及基本信息，内容真实有效，特此证明。</w:t>
      </w:r>
    </w:p>
    <w:p w14:paraId="6CCB4138">
      <w:pPr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</w:p>
    <w:p w14:paraId="3F8C96BD">
      <w:pPr>
        <w:jc w:val="righ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　　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盖章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</w:p>
    <w:p w14:paraId="01FC853E">
      <w:pPr>
        <w:ind w:firstLine="4486" w:firstLineChars="1402"/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经办人：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</w:p>
    <w:p w14:paraId="63FB1457">
      <w:pPr>
        <w:ind w:firstLine="640"/>
        <w:jc w:val="righ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32"/>
          <w:szCs w:val="32"/>
        </w:rPr>
        <w:t>日</w:t>
      </w:r>
    </w:p>
    <w:p w14:paraId="7CC77FE7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7191DD-2F2D-4612-8934-2915D40A995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356C351-59F1-4B4A-BEC4-4BB2ACB7D5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D888EFD-9EF7-4A13-9878-8987A9FC1E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3A938BF-73E1-4E9F-9F2A-4D978A55A2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9F0AED7-E3DC-4D35-9D27-72E8AA96E3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BE7FB05-3F43-4382-A1E0-A6361DC5A3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87A4CD6-D7C2-49E1-9875-66CA3589EC02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8" w:fontKey="{505483E9-EAC5-4F95-B019-7FDEA0D88AFB}"/>
  </w:font>
  <w:font w:name="WPSEMBED3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CE849BC5-4621-4FF9-B1E8-1935E0E2EB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YTE5NTYyZWE1MDJkZmQwNzA2ZmU5MTA3ZTIzZTUifQ=="/>
  </w:docVars>
  <w:rsids>
    <w:rsidRoot w:val="49741E69"/>
    <w:rsid w:val="12FB5C38"/>
    <w:rsid w:val="213D5BD9"/>
    <w:rsid w:val="361E7DB5"/>
    <w:rsid w:val="49741E69"/>
    <w:rsid w:val="5E693A13"/>
    <w:rsid w:val="6561782E"/>
    <w:rsid w:val="67B9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31603165be02b50372f104d2536ce4c\&#25151;&#23627;&#20135;&#26435;&#35777;&#2612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房屋产权证明书.docx</Template>
  <Pages>1</Pages>
  <Words>366</Words>
  <Characters>394</Characters>
  <Lines>0</Lines>
  <Paragraphs>0</Paragraphs>
  <TotalTime>3</TotalTime>
  <ScaleCrop>false</ScaleCrop>
  <LinksUpToDate>false</LinksUpToDate>
  <CharactersWithSpaces>658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2025-10-31T03:24:00Z</dcterms:created>
  <dc:creator>rankin</dc:creator>
  <cp:lastModifiedBy>rankin</cp:lastModifiedBy>
  <dcterms:modified xsi:type="dcterms:W3CDTF">2025-10-31T03:27:34Z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CAED3FEE50864936AF48177A9F8EC154_11</vt:lpwstr>
  </property>
  <property fmtid="{D5CDD505-2E9C-101B-9397-08002B2CF9AE}" pid="4" name="KSOTemplateUUID">
    <vt:lpwstr>v1.0_mb_d9d/2Skxo/862Ch60iWZlg==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