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D8524F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</w:rPr>
        <w:t>肖像使用授权书</w:t>
      </w:r>
    </w:p>
    <w:p w14:paraId="2EAFCB6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960" w:firstLineChars="4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1AF7C3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>授权人：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         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</w:t>
      </w:r>
    </w:p>
    <w:p w14:paraId="4850ED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被授权人（单位）：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u w:val="single"/>
          <w:lang w:val="en-US" w:eastAsia="zh-CN"/>
        </w:rPr>
        <w:t xml:space="preserve">                       </w:t>
      </w:r>
    </w:p>
    <w:p w14:paraId="7874990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FD2A3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鉴于，被授权人组织拍摄了包含授权人肖像的照片、影像资料（以下简称“肖像作品”），双方经友好协商，就肖像作品的使用授权达成如下协议：</w:t>
      </w:r>
    </w:p>
    <w:p w14:paraId="563C57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​​第一条 权利归属​​</w:t>
      </w:r>
    </w:p>
    <w:p w14:paraId="7FBEE6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肖像作品的著作权永久归属于被授权人所有。</w:t>
      </w:r>
    </w:p>
    <w:p w14:paraId="3E8D99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肖像作品的原始载体（包括底片、数字原件等）由被授权人保存。</w:t>
      </w:r>
    </w:p>
    <w:p w14:paraId="511100E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​​第二条 肖像授权​​</w:t>
      </w:r>
    </w:p>
    <w:p w14:paraId="5DE4AD0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授权范围：授权人不可撤销地授权被授权方，在全球范围内永久性地将肖像作品中的本人肖像，用于包括但不限于：（1）各类媒体广告、宣传材料、产品包装、商业展览；（2）文章配图、样本、说明书等编辑作品；（3）任何合法的媒介和形式。</w:t>
      </w:r>
    </w:p>
    <w:p w14:paraId="02BFD35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​​使用方式：被授权人可对肖像进行必要的修改、编辑、整合等艺术处理。</w:t>
      </w:r>
    </w:p>
    <w:p w14:paraId="25FB59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​​收益归属：基于本授权使用肖像所产生的全部收益归被授权人所有，授权人明知并自愿放弃收益分配的权利。</w:t>
      </w:r>
    </w:p>
    <w:p w14:paraId="6387E81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​​第三条 授权人承诺​​</w:t>
      </w:r>
    </w:p>
    <w:p w14:paraId="3AEC75F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授权人保证其为肖像作品的唯一肖像权人，有权签署本授权书，且授权内容不侵犯任何第三方合法权益。</w:t>
      </w:r>
    </w:p>
    <w:p w14:paraId="6783BC1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​​第四条 其他​​</w:t>
      </w:r>
    </w:p>
    <w:p w14:paraId="0D3AB34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本授权书一式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两</w:t>
      </w:r>
      <w:r>
        <w:rPr>
          <w:rFonts w:hint="eastAsia" w:ascii="宋体" w:hAnsi="宋体" w:eastAsia="宋体" w:cs="宋体"/>
          <w:sz w:val="28"/>
          <w:szCs w:val="28"/>
        </w:rPr>
        <w:t>份，双方各执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</w:t>
      </w:r>
      <w:r>
        <w:rPr>
          <w:rFonts w:hint="eastAsia" w:ascii="宋体" w:hAnsi="宋体" w:eastAsia="宋体" w:cs="宋体"/>
          <w:sz w:val="28"/>
          <w:szCs w:val="28"/>
        </w:rPr>
        <w:t>份，具有同等法律效力。</w:t>
      </w:r>
    </w:p>
    <w:p w14:paraId="46316C3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​</w:t>
      </w:r>
    </w:p>
    <w:p w14:paraId="7F66741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</w:rPr>
        <w:t>授权人：</w:t>
      </w: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                   被授权人：</w:t>
      </w:r>
    </w:p>
    <w:p w14:paraId="0AA6DF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</w:p>
    <w:p w14:paraId="0F6F1B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default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  <w:t xml:space="preserve">    年      月      日               年      月     日</w:t>
      </w:r>
    </w:p>
    <w:p w14:paraId="73E3934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="宋体" w:hAnsi="宋体" w:eastAsia="宋体" w:cs="宋体"/>
          <w:sz w:val="24"/>
          <w:szCs w:val="24"/>
        </w:rPr>
      </w:pPr>
      <w:bookmarkStart w:id="0" w:name="_GoBack"/>
      <w:bookmarkEnd w:id="0"/>
    </w:p>
    <w:sectPr>
      <w:footerReference r:id="rId3" w:type="default"/>
      <w:pgSz w:w="11906" w:h="16838"/>
      <w:pgMar w:top="1440" w:right="1800" w:bottom="1440" w:left="180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B9DC64F-BA8E-415E-91A8-64320B68110B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31644D31-8140-49B6-80FE-329065E884D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6630B76-8F1E-45EF-A27E-9EB53689183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8A057A0-34E0-4A24-AE1A-D3F3D1BD4E51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9175A22E-18D3-48E9-967E-2D853D574259}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  <w:embedRegular r:id="rId6" w:fontKey="{7AC5C36D-4862-460B-85C7-E2902C8F6E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71FBE2"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48E61A8"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48E61A8"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c2ZGZiNzZiNDVlOGViOWVmM2JhOTY0NGJkNjUyYzgifQ=="/>
  </w:docVars>
  <w:rsids>
    <w:rsidRoot w:val="387F79B6"/>
    <w:rsid w:val="387F79B6"/>
    <w:rsid w:val="3DBB70F2"/>
    <w:rsid w:val="6E1C08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character" w:styleId="6">
    <w:name w:val="Strong"/>
    <w:basedOn w:val="5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3c25bfc55d2a2d092408e61a6f4ef090\&#32918;&#20687;&#20351;&#29992;&#25480;&#26435;&#2007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肖像使用授权书.docx</Template>
  <Pages>2</Pages>
  <Words>407</Words>
  <Characters>407</Characters>
  <Lines>0</Lines>
  <Paragraphs>0</Paragraphs>
  <TotalTime>10</TotalTime>
  <ScaleCrop>false</ScaleCrop>
  <LinksUpToDate>false</LinksUpToDate>
  <CharactersWithSpaces>550</CharactersWithSpaces>
  <Application>WPS Office_12.1.0.23125_F1E327BC-269C-435d-A152-05C5408002CA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2025-10-31T03:28:00Z</dcterms:created>
  <dc:creator>rankin</dc:creator>
  <cp:lastModifiedBy>rankin</cp:lastModifiedBy>
  <dcterms:modified xsi:type="dcterms:W3CDTF">2025-10-31T03:33:04Z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2052-12.1.0.23125</vt:lpwstr>
  </property>
  <property fmtid="{D5CDD505-2E9C-101B-9397-08002B2CF9AE}" pid="3" name="ICV">
    <vt:lpwstr>52A7A3ACDA4F49F292B62F4EC6F6CF76_11</vt:lpwstr>
  </property>
  <property fmtid="{D5CDD505-2E9C-101B-9397-08002B2CF9AE}" pid="4" name="KSOTemplateUUID">
    <vt:lpwstr>v1.0_mb_sKlUg/YIb/adcfcAtv5fag==</vt:lpwstr>
  </property>
  <property fmtid="{D5CDD505-2E9C-101B-9397-08002B2CF9AE}" pid="5" name="KSOTemplateDocerSaveRecord">
    <vt:lpwstr>eyJoZGlkIjoiM2I2ZDcxNDg0YzNkN2ZhZWZhZWQ4ZjQwZmNjM2NjNGUiLCJ1c2VySWQiOiI0NjE1MDMxNjIifQ==</vt:lpwstr>
  </property>
</Properties>
</file>