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7219F">
      <w:pPr>
        <w:jc w:val="center"/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sz w:val="44"/>
          <w:szCs w:val="44"/>
        </w:rPr>
        <w:t>监护人变更证明书</w:t>
      </w:r>
    </w:p>
    <w:p w14:paraId="0C32D4FF">
      <w:pPr>
        <w:rPr>
          <w:rFonts w:hint="eastAsia" w:ascii="思源宋体 CN ExtraLight" w:hAnsi="思源宋体 CN ExtraLight" w:eastAsia="思源宋体 CN ExtraLight" w:cs="思源宋体 CN ExtraLight"/>
          <w:sz w:val="32"/>
          <w:szCs w:val="32"/>
        </w:rPr>
      </w:pPr>
    </w:p>
    <w:p w14:paraId="31D84795">
      <w:pPr>
        <w:ind w:firstLine="64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兹证明，被监护人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32"/>
          <w:szCs w:val="32"/>
        </w:rPr>
        <w:t>，性别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，于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年</w:t>
      </w:r>
    </w:p>
    <w:p w14:paraId="37D67E0A">
      <w:pPr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日出生，公民身份号码为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4909DE3A">
      <w:pPr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该被监护人的生父为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。因其生父于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年</w:t>
      </w:r>
    </w:p>
    <w:p w14:paraId="08A5D650">
      <w:pPr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>日因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sz w:val="32"/>
          <w:szCs w:val="32"/>
        </w:rPr>
        <w:t>，丧失了对被监护人行使监护义务的能力，导致被监护人目前无合法监护人。</w:t>
      </w:r>
    </w:p>
    <w:p w14:paraId="715E8568">
      <w:pPr>
        <w:ind w:firstLine="640" w:firstLineChars="200"/>
        <w:jc w:val="both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经我局研究审核，同意指定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（公民身份号码：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32"/>
          <w:szCs w:val="32"/>
        </w:rPr>
        <w:t>）作为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的合法监护人，依法行使监护职责。</w:t>
      </w:r>
    </w:p>
    <w:p w14:paraId="4B04D49B">
      <w:pPr>
        <w:ind w:left="4798" w:leftChars="304" w:hanging="4160" w:hangingChars="1300"/>
        <w:jc w:val="both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本证明仅用于确认上述监护关系，情况属实，特此证明。　</w:t>
      </w:r>
      <w:r>
        <w:rPr>
          <w:rFonts w:hint="eastAsia"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sz w:val="32"/>
          <w:szCs w:val="32"/>
        </w:rPr>
        <w:br w:type="textWrapping"/>
      </w:r>
      <w:r>
        <w:rPr>
          <w:rFonts w:hint="eastAsia" w:ascii="宋体" w:hAnsi="宋体" w:eastAsia="宋体" w:cs="宋体"/>
          <w:sz w:val="32"/>
          <w:szCs w:val="32"/>
        </w:rPr>
        <w:t>　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32"/>
          <w:szCs w:val="32"/>
        </w:rPr>
        <w:t>民政局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盖章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</w:p>
    <w:p w14:paraId="7FD3BE4A">
      <w:pPr>
        <w:jc w:val="righ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　　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月</w:t>
      </w:r>
      <w:r>
        <w:rPr>
          <w:rFonts w:hint="eastAsia" w:ascii="宋体" w:hAnsi="宋体" w:eastAsia="宋体" w:cs="宋体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32"/>
          <w:szCs w:val="32"/>
        </w:rPr>
        <w:t>日</w:t>
      </w:r>
    </w:p>
    <w:p w14:paraId="127529E8">
      <w:pPr>
        <w:rPr>
          <w:rFonts w:hint="eastAsia" w:ascii="宋体" w:hAnsi="宋体" w:eastAsia="宋体" w:cs="宋体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DFCFE1-7720-4862-8A75-7B35FE0D6C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50B72C-54FC-4CBC-AF82-E23F41BBB3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162F29A-50BE-42AA-8D46-3AEFE41FB8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912485C-0457-4E70-8FA4-5F5E0D52807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8D5E75F-8A72-48E8-A886-01BFB2979F0A}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  <w:embedRegular r:id="rId6" w:fontKey="{BAB59018-37CB-48DF-BBFC-B1A89C97C80A}"/>
  </w:font>
  <w:font w:name="WPSEMBED3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0A9CB509-8460-4B0F-A773-230C40870C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kZjc0ZThkMTFjODEwZDRiNjI1NjZlODBiMWQzYzEifQ=="/>
  </w:docVars>
  <w:rsids>
    <w:rsidRoot w:val="1D0A7C11"/>
    <w:rsid w:val="00E4568D"/>
    <w:rsid w:val="04E36770"/>
    <w:rsid w:val="13B825DC"/>
    <w:rsid w:val="1D0A7C11"/>
    <w:rsid w:val="5B99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6336b254-6b2f-466b-82e6-f43c5f5851ce\&#30417;&#25252;&#20154;&#21464;&#26356;&#35777;&#2612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监护人变更证明书.docx</Template>
  <Pages>1</Pages>
  <Words>96</Words>
  <Characters>96</Characters>
  <Lines>0</Lines>
  <Paragraphs>0</Paragraphs>
  <TotalTime>8</TotalTime>
  <ScaleCrop>false</ScaleCrop>
  <LinksUpToDate>false</LinksUpToDate>
  <CharactersWithSpaces>212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2025-11-03T01:24:00Z</dcterms:created>
  <dc:creator>rankin</dc:creator>
  <cp:lastModifiedBy>rankin</cp:lastModifiedBy>
  <dcterms:modified xsi:type="dcterms:W3CDTF">2025-11-03T01:57:33Z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47E5F47166264DA3A79F96496720C599_11</vt:lpwstr>
  </property>
  <property fmtid="{D5CDD505-2E9C-101B-9397-08002B2CF9AE}" pid="4" name="KSOTemplateUUID">
    <vt:lpwstr>v1.0_mb_ZW6sjWf+kxYvG/7seZ5rKA==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