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07024C">
      <w:pPr>
        <w:jc w:val="center"/>
        <w:rPr>
          <w:rFonts w:hint="eastAsia" w:ascii="思源宋体 CN ExtraLight" w:hAnsi="思源宋体 CN ExtraLight" w:eastAsia="思源宋体 CN ExtraLight" w:cs="思源宋体 CN ExtraLight"/>
          <w:b/>
          <w:bCs/>
          <w:sz w:val="44"/>
          <w:szCs w:val="44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sz w:val="44"/>
          <w:szCs w:val="44"/>
        </w:rPr>
        <w:t>房屋产权证明书</w:t>
      </w:r>
      <w:bookmarkStart w:id="0" w:name="_GoBack"/>
      <w:bookmarkEnd w:id="0"/>
    </w:p>
    <w:p w14:paraId="02F89A12"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兹</w:t>
      </w:r>
      <w:r>
        <w:rPr>
          <w:rFonts w:hint="eastAsia" w:ascii="宋体" w:hAnsi="宋体" w:eastAsia="宋体" w:cs="宋体"/>
          <w:sz w:val="28"/>
          <w:szCs w:val="28"/>
        </w:rPr>
        <w:t>证明，坐落于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8"/>
          <w:szCs w:val="28"/>
        </w:rPr>
        <w:t>市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8"/>
          <w:szCs w:val="28"/>
        </w:rPr>
        <w:t xml:space="preserve">区 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8"/>
          <w:szCs w:val="28"/>
        </w:rPr>
        <w:t>的房屋，具体情况如下：</w:t>
      </w:r>
    </w:p>
    <w:p w14:paraId="775BB07B"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房屋基本信息：总建筑面积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8"/>
          <w:szCs w:val="28"/>
        </w:rPr>
        <w:t>平方米，实用面积</w:t>
      </w:r>
    </w:p>
    <w:p w14:paraId="5FEDB2BC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8"/>
          <w:szCs w:val="28"/>
        </w:rPr>
        <w:t>平方米，出租面积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8"/>
          <w:szCs w:val="28"/>
        </w:rPr>
        <w:t>平方米；房屋结构为钢混/混合/砖木结构，共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u w:val="single"/>
        </w:rPr>
        <w:t>   </w:t>
      </w:r>
      <w:r>
        <w:rPr>
          <w:rFonts w:hint="eastAsia" w:ascii="宋体" w:hAnsi="宋体" w:eastAsia="宋体" w:cs="宋体"/>
          <w:sz w:val="28"/>
          <w:szCs w:val="28"/>
        </w:rPr>
        <w:t>层。</w:t>
      </w:r>
    </w:p>
    <w:p w14:paraId="7FB2E9BA"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房屋权属信息：该房屋所有权人为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8"/>
          <w:szCs w:val="28"/>
        </w:rPr>
        <w:t>，居民身份证号码为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8"/>
          <w:szCs w:val="28"/>
        </w:rPr>
        <w:t>；房屋规划用途为住宅/商业/仓储用房。</w:t>
      </w:r>
    </w:p>
    <w:p w14:paraId="243EC257"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权属状态：上述房屋产权归属明确，不存在任何产权争议。</w:t>
      </w:r>
    </w:p>
    <w:p w14:paraId="7D0F4F2F"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本证明仅对上述内容的真实性负责，情况属实，特此证明。</w:t>
      </w:r>
    </w:p>
    <w:p w14:paraId="5CF86795"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</w:p>
    <w:p w14:paraId="2184DADA">
      <w:pPr>
        <w:jc w:val="righ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　　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8"/>
          <w:szCs w:val="28"/>
        </w:rPr>
        <w:t>社区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盖章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</w:p>
    <w:p w14:paraId="45E56499">
      <w:pPr>
        <w:ind w:firstLine="4760" w:firstLineChars="1700"/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经办人：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</w:t>
      </w:r>
    </w:p>
    <w:p w14:paraId="59898288">
      <w:pPr>
        <w:ind w:firstLine="640"/>
        <w:jc w:val="righ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8"/>
          <w:szCs w:val="28"/>
        </w:rPr>
        <w:t>年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8"/>
          <w:szCs w:val="28"/>
        </w:rPr>
        <w:t>日</w:t>
      </w:r>
    </w:p>
    <w:p w14:paraId="20BD31AD">
      <w:pP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256BA4D-799E-4A87-B517-751657FEDCDD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26F38E2B-AE7B-44E6-886E-ADE43851337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8AA3692-CEFA-4B80-88CE-4B381998FB8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8FBEE0E0-A12A-459F-B89C-7E28D953BD7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54B46974-E630-4423-A6E1-E4423A49A4E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6CCF22A6-A630-4102-9241-4D04AECB5C6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881F3098-D329-4693-A5FE-73EBF4267112}"/>
  </w:font>
  <w:font w:name="思源宋体 CN ExtraLight">
    <w:panose1 w:val="02020200000000000000"/>
    <w:charset w:val="86"/>
    <w:family w:val="auto"/>
    <w:pitch w:val="default"/>
    <w:sig w:usb0="20000083" w:usb1="2ADF3C10" w:usb2="00000016" w:usb3="00000000" w:csb0="60060107" w:csb1="00000000"/>
    <w:embedRegular r:id="rId8" w:fontKey="{B12759D9-7049-4DF6-BD44-A1A456B0104B}"/>
  </w:font>
  <w:font w:name="WPSEMBED1">
    <w:panose1 w:val="02020200000000000000"/>
    <w:charset w:val="86"/>
    <w:family w:val="auto"/>
    <w:pitch w:val="default"/>
    <w:sig w:usb0="20000083" w:usb1="2ADF3C10" w:usb2="00000016" w:usb3="00000000" w:csb0="600601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FkYTE5NTYyZWE1MDJkZmQwNzA2ZmU5MTA3ZTIzZTUifQ=="/>
  </w:docVars>
  <w:rsids>
    <w:rsidRoot w:val="68BC495F"/>
    <w:rsid w:val="12FB5C38"/>
    <w:rsid w:val="213D5BD9"/>
    <w:rsid w:val="361E7DB5"/>
    <w:rsid w:val="4A2A64E0"/>
    <w:rsid w:val="5E693A13"/>
    <w:rsid w:val="6561782E"/>
    <w:rsid w:val="67B96456"/>
    <w:rsid w:val="68BC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a31603165be02b50372f104d2536ce4c\&#25151;&#23627;&#20135;&#26435;&#35777;&#26126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房屋产权证明书.docx</Template>
  <Pages>1</Pages>
  <Words>188</Words>
  <Characters>188</Characters>
  <Lines>0</Lines>
  <Paragraphs>0</Paragraphs>
  <TotalTime>5</TotalTime>
  <ScaleCrop>false</ScaleCrop>
  <LinksUpToDate>false</LinksUpToDate>
  <CharactersWithSpaces>296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2025-11-03T01:24:00Z</dcterms:created>
  <dc:creator>rankin</dc:creator>
  <cp:lastModifiedBy>rankin</cp:lastModifiedBy>
  <dcterms:modified xsi:type="dcterms:W3CDTF">2025-11-03T10:09:48Z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0FD8A48B2C764E06B6D1EA24006AE363_11</vt:lpwstr>
  </property>
  <property fmtid="{D5CDD505-2E9C-101B-9397-08002B2CF9AE}" pid="4" name="KSOTemplateUUID">
    <vt:lpwstr>v1.0_mb_d9d/2Skxo/862Ch60iWZlg==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