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B5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>撤销诉讼代理人申请书</w:t>
      </w:r>
    </w:p>
    <w:p w14:paraId="7CB8A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声明人：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</w:p>
    <w:p w14:paraId="6AD6D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身份证号：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</w:p>
    <w:p w14:paraId="00476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案由：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</w:p>
    <w:p w14:paraId="0E85E4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尊敬的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人民法院：</w:t>
      </w:r>
    </w:p>
    <w:p w14:paraId="5CD73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本人与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纠纷一案，业经贵院立案受理，案号为：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。</w:t>
      </w:r>
    </w:p>
    <w:p w14:paraId="7C4A0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本人曾委托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（身份证号：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，与本人关系：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）作为本案的诉讼代理人，并已向贵院提交了相应的授权委托手续。</w:t>
      </w:r>
    </w:p>
    <w:p w14:paraId="3C09B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现因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，本人决定自即日起，撤销对原委托代理人的授权。自本声明生效之日起，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不再享有本案的任何诉讼代理权限，其以本人名义进行的一切诉讼行为，除非得到本人追认，否则一律无效。</w:t>
      </w:r>
    </w:p>
    <w:p w14:paraId="74B70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此后，本案相关诉讼事宜均由本人自行处理，或者将由本人另行委托的代理人负责。</w:t>
      </w:r>
    </w:p>
    <w:p w14:paraId="4FF35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恳请贵院予以核准，并办理相关权限变更事宜。</w:t>
      </w:r>
    </w:p>
    <w:p w14:paraId="016C1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特此声明！</w:t>
      </w:r>
    </w:p>
    <w:p w14:paraId="2E3C4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3920" w:firstLineChars="14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申请人（手印）：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</w:t>
      </w:r>
    </w:p>
    <w:p w14:paraId="7A897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right"/>
        <w:textAlignment w:val="auto"/>
        <w:rPr>
          <w:rFonts w:hint="eastAsia" w:ascii="思源黑体 CN Regular" w:hAnsi="思源黑体 CN Regular" w:eastAsia="思源黑体 CN Regular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 xml:space="preserve">日  </w:t>
      </w:r>
      <w:r>
        <w:rPr>
          <w:rFonts w:ascii="思源黑体 CN Regular" w:hAnsi="思源黑体 CN Regular" w:eastAsia="思源黑体 CN Regular"/>
          <w:sz w:val="28"/>
          <w:szCs w:val="28"/>
        </w:rPr>
        <w:t xml:space="preserve">    </w:t>
      </w:r>
    </w:p>
    <w:p w14:paraId="3C7C1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0" w:firstLineChars="2000"/>
        <w:textAlignment w:val="auto"/>
        <w:rPr>
          <w:rFonts w:ascii="思源黑体 CN Regular" w:hAnsi="思源黑体 CN Regular" w:eastAsia="思源黑体 CN Regular"/>
          <w:sz w:val="28"/>
          <w:szCs w:val="28"/>
        </w:rPr>
      </w:pPr>
    </w:p>
    <w:p w14:paraId="62874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/>
        <w:jc w:val="left"/>
        <w:textAlignment w:val="auto"/>
        <w:rPr>
          <w:rFonts w:hint="default" w:ascii="思源黑体 CN Regular" w:hAnsi="思源黑体 CN Regular" w:eastAsia="思源黑体 CN Regular" w:cs="思源黑体 CN Regular"/>
          <w:sz w:val="24"/>
          <w:szCs w:val="24"/>
          <w:lang w:val="en-US" w:eastAsia="zh-CN"/>
        </w:rPr>
      </w:pPr>
      <w:bookmarkStart w:id="0" w:name="_GoBack"/>
      <w:bookmarkEnd w:id="0"/>
    </w:p>
    <w:sectPr>
      <w:type w:val="continuous"/>
      <w:pgSz w:w="11906" w:h="16838"/>
      <w:pgMar w:top="1236" w:right="1808" w:bottom="1440" w:left="149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D0BE38-7283-4951-A154-2B605E1747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EB64B8-73EE-4935-AAFA-1764F70429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065100-508B-40DF-B716-573EE4EEC3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D8FE2D-0586-4B0F-A790-FF83BA41E3D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0D4CAFC-8901-4579-B07C-C3351458F284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4DF208F4"/>
    <w:rsid w:val="04CC0C88"/>
    <w:rsid w:val="074025EE"/>
    <w:rsid w:val="0BD94F41"/>
    <w:rsid w:val="0E0904FE"/>
    <w:rsid w:val="1C2A0EEA"/>
    <w:rsid w:val="1C516FC2"/>
    <w:rsid w:val="1D434A84"/>
    <w:rsid w:val="27D75D5F"/>
    <w:rsid w:val="2A9E709F"/>
    <w:rsid w:val="2BB66576"/>
    <w:rsid w:val="2CFE3477"/>
    <w:rsid w:val="30E40633"/>
    <w:rsid w:val="378C08B5"/>
    <w:rsid w:val="390710FF"/>
    <w:rsid w:val="444A184F"/>
    <w:rsid w:val="47B05C93"/>
    <w:rsid w:val="4ADD649B"/>
    <w:rsid w:val="4BC230A6"/>
    <w:rsid w:val="4DF208F4"/>
    <w:rsid w:val="4E342164"/>
    <w:rsid w:val="510024CC"/>
    <w:rsid w:val="51647B24"/>
    <w:rsid w:val="56762F6F"/>
    <w:rsid w:val="599D69B5"/>
    <w:rsid w:val="59DD004C"/>
    <w:rsid w:val="5C2E3106"/>
    <w:rsid w:val="5D6326A9"/>
    <w:rsid w:val="5D687840"/>
    <w:rsid w:val="5EB97DCB"/>
    <w:rsid w:val="63F17E5D"/>
    <w:rsid w:val="645E2D38"/>
    <w:rsid w:val="66A03F16"/>
    <w:rsid w:val="675F612E"/>
    <w:rsid w:val="6B71517E"/>
    <w:rsid w:val="6C065642"/>
    <w:rsid w:val="6C31722F"/>
    <w:rsid w:val="6D9C3682"/>
    <w:rsid w:val="70BE1636"/>
    <w:rsid w:val="74D0057B"/>
    <w:rsid w:val="7EEA19D9"/>
    <w:rsid w:val="7F6F4A9B"/>
    <w:rsid w:val="7F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703c451-f682-4bd8-8d2e-71c7d07c7e0a\&#25764;&#38144;&#35785;&#35772;&#20195;&#29702;&#20154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撤销诉讼代理人申请书.docx</Template>
  <Pages>1</Pages>
  <Words>327</Words>
  <Characters>368</Characters>
  <Lines>0</Lines>
  <Paragraphs>0</Paragraphs>
  <TotalTime>7</TotalTime>
  <ScaleCrop>false</ScaleCrop>
  <LinksUpToDate>false</LinksUpToDate>
  <CharactersWithSpaces>580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2025-11-04T01:34:00Z</dcterms:created>
  <dc:creator>rankin</dc:creator>
  <cp:lastModifiedBy>rankin</cp:lastModifiedBy>
  <dcterms:modified xsi:type="dcterms:W3CDTF">2025-11-04T02:22:46Z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4AC7C80DC48F4E14AF285649BD08DD28_11</vt:lpwstr>
  </property>
  <property fmtid="{D5CDD505-2E9C-101B-9397-08002B2CF9AE}" pid="4" name="KSOTemplateUUID">
    <vt:lpwstr>v1.0_mb_yMG4UjmUN/A+8+07P6ZShw==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