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8A2A0B"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撤诉申请书</w:t>
      </w:r>
    </w:p>
    <w:p w14:paraId="24AA8A90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0042EC7D">
      <w:pPr>
        <w:ind w:firstLine="64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申请人：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公司（统一社会信用代码：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）</w:t>
      </w:r>
    </w:p>
    <w:p w14:paraId="01B3EC92">
      <w:pPr>
        <w:ind w:firstLine="64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被申请人：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公司（统一社会信用代码：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u w:val="single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）</w:t>
      </w:r>
    </w:p>
    <w:p w14:paraId="73458839">
      <w:pPr>
        <w:ind w:firstLine="64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申请人诉被申请人合同纠纷一案【案号：（202X）XX法民初字第XX号】，现已由贵院受理。</w:t>
      </w:r>
    </w:p>
    <w:p w14:paraId="2DCF19FC">
      <w:pPr>
        <w:ind w:firstLine="64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因被申请人已于XX年XX月XX日向申请人付清案涉合同款项，申请人的诉讼目的已实现。故依法申请撤回起诉。</w:t>
      </w:r>
    </w:p>
    <w:p w14:paraId="54246BBC">
      <w:pPr>
        <w:ind w:firstLine="64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恳请贵院裁定准许。</w:t>
      </w:r>
    </w:p>
    <w:p w14:paraId="745D6765">
      <w:pPr>
        <w:ind w:firstLine="64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此致</w:t>
      </w:r>
    </w:p>
    <w:p w14:paraId="566368D4">
      <w:p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 w14:paraId="7F030250">
      <w:pPr>
        <w:jc w:val="left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XX区人民法院</w:t>
      </w:r>
    </w:p>
    <w:p w14:paraId="209B14B3">
      <w:pPr>
        <w:ind w:firstLine="640" w:firstLineChars="200"/>
        <w:jc w:val="left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 w14:paraId="78CF3788">
      <w:pPr>
        <w:ind w:firstLine="640" w:firstLineChars="200"/>
        <w:jc w:val="left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 xml:space="preserve">                               申请人：XX公司</w:t>
      </w:r>
    </w:p>
    <w:p w14:paraId="7ECC3073">
      <w:pPr>
        <w:ind w:firstLine="640" w:firstLineChars="200"/>
        <w:jc w:val="left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 xml:space="preserve">                                 年    月   日</w:t>
      </w:r>
    </w:p>
    <w:p w14:paraId="71F80EAF"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41A38374"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3CA93F8A"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23EF324D"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3019C645">
      <w:pPr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FC00328-4602-40FF-9A2D-3B303634A3C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F3F5769-DF64-4730-A65E-3B059D0C1D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6B5E88C-FA66-4384-AB4A-3E5A8D1E3B6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2E842AC-DA4D-4834-AA73-BAD8A2548AB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59FB172-D23B-450C-BFB3-167E2EA4C7B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05D32D87-9845-4F26-B6AD-38096C470A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A197067"/>
    <w:rsid w:val="02633D67"/>
    <w:rsid w:val="0A197067"/>
    <w:rsid w:val="2F131EEC"/>
    <w:rsid w:val="3FB914DB"/>
    <w:rsid w:val="7438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565a2230-aa67-40d7-80d4-8293f059d626\&#25764;&#35785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撤诉申请书.docx</Template>
  <Pages>1</Pages>
  <Words>200</Words>
  <Characters>228</Characters>
  <Lines>0</Lines>
  <Paragraphs>0</Paragraphs>
  <TotalTime>3</TotalTime>
  <ScaleCrop>false</ScaleCrop>
  <LinksUpToDate>false</LinksUpToDate>
  <CharactersWithSpaces>299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2025-11-05T01:22:00Z</dcterms:created>
  <dc:creator>rankin</dc:creator>
  <cp:lastModifiedBy>rankin</cp:lastModifiedBy>
  <dcterms:modified xsi:type="dcterms:W3CDTF">2025-11-05T02:17:24Z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4A22548E51C4440F8CCA4F70D599D070_11</vt:lpwstr>
  </property>
  <property fmtid="{D5CDD505-2E9C-101B-9397-08002B2CF9AE}" pid="4" name="KSOTemplateUUID">
    <vt:lpwstr>v1.0_mb_scdWKFKD+2Xzyr5lJx5FfA==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