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98AC0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代签合同授权委托书</w:t>
      </w:r>
    </w:p>
    <w:p w14:paraId="650D4D5E">
      <w:pPr>
        <w:ind w:firstLine="64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授权人：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</w:t>
      </w:r>
    </w:p>
    <w:p w14:paraId="48E0DEAC">
      <w:pPr>
        <w:ind w:firstLine="64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身份证号码：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</w:t>
      </w:r>
    </w:p>
    <w:p w14:paraId="62014166">
      <w:pPr>
        <w:ind w:firstLine="64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被授权人：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</w:t>
      </w:r>
    </w:p>
    <w:p w14:paraId="28BE11F6">
      <w:pPr>
        <w:ind w:firstLine="64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身份证号码：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</w:t>
      </w:r>
    </w:p>
    <w:p w14:paraId="0E1201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本人因路途遥远，签署不便，现根据《中华人民共和国民法典》相关规定，委托________（受托人姓名）为我的代理人，就本人与________有限公司的投资合作事宜，代为办理以下事项：</w:t>
      </w:r>
    </w:p>
    <w:p w14:paraId="46CC35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一、代理权限</w:t>
      </w:r>
    </w:p>
    <w:p w14:paraId="723789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代为与________有限公司协商、签署《股东协议书》及其相关补充文件、附件；</w:t>
      </w:r>
    </w:p>
    <w:p w14:paraId="54DED0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在签署过程中，代为确认协议最终文本、签署相关文件。</w:t>
      </w:r>
    </w:p>
    <w:p w14:paraId="119EE5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二、代理效力</w:t>
      </w:r>
    </w:p>
    <w:p w14:paraId="57ACFC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受托人在上述授权范围内所从事的一切行为及签署的所有文件，委托人均予以承认，其法律后果由委托人独立承担。</w:t>
      </w:r>
    </w:p>
    <w:p w14:paraId="75296F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三、转委托权</w:t>
      </w:r>
    </w:p>
    <w:p w14:paraId="0BAEDE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受托人无转委托权。</w:t>
      </w:r>
    </w:p>
    <w:p w14:paraId="6C975E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四、委托期限</w:t>
      </w:r>
    </w:p>
    <w:p w14:paraId="38A52C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本委托书自签署之日起生效，至上述《股东协议书》签署完毕之日终止。</w:t>
      </w:r>
      <w:bookmarkStart w:id="0" w:name="_GoBack"/>
      <w:bookmarkEnd w:id="0"/>
    </w:p>
    <w:p w14:paraId="501A74F2">
      <w:pPr>
        <w:numPr>
          <w:ilvl w:val="0"/>
          <w:numId w:val="0"/>
        </w:numPr>
        <w:ind w:firstLine="1120" w:firstLineChars="4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授权人：                         被授权人：</w:t>
      </w:r>
    </w:p>
    <w:p w14:paraId="68E1204F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年     月     日            年     月     日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DFC89E-954A-44B6-BAFB-31FBE5D94CE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6E2742-C0C2-4F7D-A231-3C2178287C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DB6CCAA-F1CB-4D44-81C3-85447C9109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CE3C7B-7A90-44F7-B163-CAA1F389AC0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3396CA9-0C7D-49BB-B300-80FD063694F2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B620F079-0B3B-4D4A-8ED6-9DC82FC224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0M2EyY2Y5ZWFmYjc1NzI0NTJiZWRjZjQ2MjVkNzMifQ=="/>
  </w:docVars>
  <w:rsids>
    <w:rsidRoot w:val="5BC021DE"/>
    <w:rsid w:val="05933444"/>
    <w:rsid w:val="08810453"/>
    <w:rsid w:val="128738E8"/>
    <w:rsid w:val="16200BF3"/>
    <w:rsid w:val="20B4157E"/>
    <w:rsid w:val="2CDA5FBD"/>
    <w:rsid w:val="4CC764C1"/>
    <w:rsid w:val="4DD65CB4"/>
    <w:rsid w:val="5BC021DE"/>
    <w:rsid w:val="729B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db55c4d2-7a5c-45ba-87ef-6da113bf510e\&#20195;&#31614;&#21512;&#21516;&#25480;&#26435;&#22996;&#2517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代签合同授权委托书.docx</Template>
  <Pages>1</Pages>
  <Words>234</Words>
  <Characters>234</Characters>
  <Lines>0</Lines>
  <Paragraphs>0</Paragraphs>
  <TotalTime>8</TotalTime>
  <ScaleCrop>false</ScaleCrop>
  <LinksUpToDate>false</LinksUpToDate>
  <CharactersWithSpaces>451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2025-11-19T02:15:00Z</dcterms:created>
  <dc:creator>rankin</dc:creator>
  <cp:lastModifiedBy>rankin</cp:lastModifiedBy>
  <dcterms:modified xsi:type="dcterms:W3CDTF">2025-11-19T02:44:05Z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8E0FCA1CB97E447C8E0E8D743CDE9A2C_11</vt:lpwstr>
  </property>
  <property fmtid="{D5CDD505-2E9C-101B-9397-08002B2CF9AE}" pid="4" name="KSOTemplateUUID">
    <vt:lpwstr>v1.0_mb_yIamKTEqH7i/zKUDnvUe+g==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