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E9B0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施工安全协议书</w:t>
      </w:r>
    </w:p>
    <w:p w14:paraId="789D0B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4" w:firstLineChars="400"/>
        <w:textAlignment w:val="auto"/>
        <w:rPr>
          <w:rFonts w:hint="eastAsia" w:ascii="宋体" w:hAnsi="宋体" w:eastAsia="宋体" w:cs="宋体"/>
          <w:b/>
          <w:bCs/>
          <w:sz w:val="24"/>
          <w:szCs w:val="24"/>
        </w:rPr>
      </w:pPr>
    </w:p>
    <w:p w14:paraId="21D9B7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甲方：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</w:t>
      </w:r>
    </w:p>
    <w:p w14:paraId="2B7BC7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乙方：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</w:rPr>
        <w:t xml:space="preserve"> </w:t>
      </w:r>
    </w:p>
    <w:p w14:paraId="398274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4" w:firstLineChars="400"/>
        <w:textAlignment w:val="auto"/>
        <w:rPr>
          <w:rFonts w:hint="default" w:ascii="宋体" w:hAnsi="宋体" w:eastAsia="宋体" w:cs="宋体"/>
          <w:b/>
          <w:bCs/>
          <w:sz w:val="28"/>
          <w:szCs w:val="28"/>
          <w:u w:val="single"/>
          <w:lang w:val="en-US"/>
        </w:rPr>
      </w:pPr>
    </w:p>
    <w:p w14:paraId="06AB0A5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为维护甲乙双方共同利益，保障施工质量与安全生产，保持良好的工作秩序及施工场所的安全、卫生环境，经双方平等协商，达成如下协议：</w:t>
      </w:r>
    </w:p>
    <w:p w14:paraId="69068C3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一、施工项目：</w:t>
      </w:r>
    </w:p>
    <w:p w14:paraId="622B78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二、施工地点：</w:t>
      </w:r>
    </w:p>
    <w:p w14:paraId="5742258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三、施工期限：</w:t>
      </w:r>
    </w:p>
    <w:p w14:paraId="0CF5558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四、协议内容：</w:t>
      </w:r>
    </w:p>
    <w:p w14:paraId="02D4BE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乙方进场施工应事先征得甲方同意，明确施工负责人，并在施工现场配备安全监督人员，以便于施工期间的协调与联络。在不影响甲方正常安全生产的前提下，甲方应为乙方提供必要的施工便利与服务支持。</w:t>
      </w:r>
    </w:p>
    <w:p w14:paraId="4B6DDBD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（二）乙方应在施工前组织施工人员接受安全教育，并与甲方签订《施工安全协议书》。甲方不承担对乙方施工人员的安全教育培训责任。</w:t>
      </w:r>
    </w:p>
    <w:p w14:paraId="710D386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（三）乙方施工人员应按规定穿戴劳动防护用品，如安全帽、安全带等；特种作业人员必须持有效的特种作业操作证上岗。</w:t>
      </w:r>
    </w:p>
    <w:p w14:paraId="0C27611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（四）乙方应在施工区域设置明显的警示标识。对工期较长的集中性施工项目，应采取封闭式管理措施。施工人员须在指定区域内作业，未经允许不得进入非施工区域。甲方有权随时对施工现场进行监督检查。</w:t>
      </w:r>
    </w:p>
    <w:p w14:paraId="0B4A6AB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（五）乙方应配置完备的安全防护设施，落实有效安全措施，否则不得开工。因乙方违章作业造成人身伤害或财产损失的，由乙方承担相应责任。</w:t>
      </w:r>
    </w:p>
    <w:p w14:paraId="495A58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（六）施工过程中所使用甲方提供的水、电等资源，相关费用由甲方承担。</w:t>
      </w:r>
    </w:p>
    <w:p w14:paraId="521B2FE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（七）工程完工后，乙方应向甲方提交相应的施工资料。</w:t>
      </w:r>
    </w:p>
    <w:p w14:paraId="26F7B84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（八）本协议未尽事宜，由甲乙双方协商解决。</w:t>
      </w:r>
    </w:p>
    <w:p w14:paraId="69A9A5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五、双方负责人</w:t>
      </w:r>
    </w:p>
    <w:p w14:paraId="4C16C0E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（一）安全负责人：</w:t>
      </w:r>
    </w:p>
    <w:p w14:paraId="2DAC47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　　　　　　　　乙方：</w:t>
      </w:r>
    </w:p>
    <w:p w14:paraId="19CFDDE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（二）材料负责人：</w:t>
      </w:r>
    </w:p>
    <w:p w14:paraId="5277006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甲方：　　　　　　　　乙方：</w:t>
      </w:r>
    </w:p>
    <w:p w14:paraId="6CC4AA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六、其他</w:t>
      </w:r>
    </w:p>
    <w:p w14:paraId="2820B64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本协议一式二份，甲乙双方各执一份，具有同等效力。本协议自双方签字盖章之日起生效，至乙方所承担施工项目完成验收之日终止。</w:t>
      </w:r>
    </w:p>
    <w:p w14:paraId="301EBE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2" w:firstLineChars="200"/>
        <w:textAlignment w:val="auto"/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甲方：                           乙方：</w:t>
      </w:r>
    </w:p>
    <w:p w14:paraId="1B632BE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</w:p>
    <w:p w14:paraId="5D5C566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年       月       日             年       月      日</w:t>
      </w:r>
    </w:p>
    <w:p w14:paraId="0E854B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9C8D00D2-9090-4BA6-9C61-D6FD43C1C15C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F755ED14-A4C5-4AD7-AF5B-344847F5463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BA969EC6-05FE-40E6-9CE7-E6631055744B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9630010-FDC0-45CF-A410-24CA23BA3360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1A87CE63-F260-4C0E-871D-E8DF78F1AB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93E6CF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ACACADD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ACACADD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4CF85875"/>
    <w:rsid w:val="04C568B8"/>
    <w:rsid w:val="42B17572"/>
    <w:rsid w:val="4CF85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b8e85757368d0b0bd8933cab9436cd60\&#26045;&#24037;&#23433;&#20840;&#21327;&#35758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施工安全协议书.docx</Template>
  <Pages>2</Pages>
  <Words>578</Words>
  <Characters>578</Characters>
  <Lines>0</Lines>
  <Paragraphs>0</Paragraphs>
  <TotalTime>35</TotalTime>
  <ScaleCrop>false</ScaleCrop>
  <LinksUpToDate>false</LinksUpToDate>
  <CharactersWithSpaces>878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2025-11-29T01:21:00Z</dcterms:created>
  <dc:creator>rankin</dc:creator>
  <cp:lastModifiedBy>rankin</cp:lastModifiedBy>
  <dcterms:modified xsi:type="dcterms:W3CDTF">2025-11-29T02:40:40Z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114F092F8C6E4EDDA0404009DBEB876B_11</vt:lpwstr>
  </property>
  <property fmtid="{D5CDD505-2E9C-101B-9397-08002B2CF9AE}" pid="4" name="KSOTemplateUUID">
    <vt:lpwstr>v1.0_mb_SF9hMI0OC8/wQ4EXq6P2mQ==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