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CF4238"/>
    <w:p w14:paraId="7EF1ED92">
      <w:pPr>
        <w:spacing w:line="240" w:lineRule="auto"/>
        <w:jc w:val="center"/>
        <w:rPr>
          <w:rFonts w:hint="eastAsia" w:ascii="汉仪润圆-65简" w:hAnsi="汉仪润圆-65简" w:eastAsia="汉仪润圆-65简" w:cs="汉仪润圆-65简"/>
          <w:b/>
          <w:bCs w:val="0"/>
          <w:sz w:val="52"/>
          <w:szCs w:val="52"/>
          <w:lang w:eastAsia="zh-CN"/>
        </w:rPr>
      </w:pPr>
    </w:p>
    <w:p w14:paraId="466DA7FB">
      <w:pPr>
        <w:spacing w:line="720" w:lineRule="auto"/>
        <w:jc w:val="center"/>
        <w:rPr>
          <w:rFonts w:hint="eastAsia" w:ascii="宋体" w:hAnsi="宋体" w:eastAsia="宋体" w:cs="宋体"/>
          <w:b/>
          <w:bCs w:val="0"/>
          <w:sz w:val="52"/>
          <w:szCs w:val="52"/>
          <w:lang w:eastAsia="zh-CN"/>
        </w:rPr>
      </w:pPr>
    </w:p>
    <w:p w14:paraId="70DF7C5A">
      <w:pPr>
        <w:spacing w:line="720" w:lineRule="auto"/>
        <w:jc w:val="center"/>
        <w:rPr>
          <w:rFonts w:hint="eastAsia" w:ascii="宋体" w:hAnsi="宋体" w:eastAsia="宋体" w:cs="宋体"/>
          <w:b/>
          <w:bCs w:val="0"/>
          <w:sz w:val="52"/>
          <w:szCs w:val="52"/>
          <w:lang w:eastAsia="zh-CN"/>
        </w:rPr>
      </w:pPr>
      <w:r>
        <w:rPr>
          <w:rFonts w:hint="eastAsia" w:ascii="宋体" w:hAnsi="宋体" w:eastAsia="宋体" w:cs="宋体"/>
          <w:b/>
          <w:bCs w:val="0"/>
          <w:sz w:val="52"/>
          <w:szCs w:val="52"/>
          <w:lang w:eastAsia="zh-CN"/>
        </w:rPr>
        <w:t>增值税发票作废情况说明</w:t>
      </w:r>
    </w:p>
    <w:p w14:paraId="48F4164B">
      <w:pPr>
        <w:spacing w:line="720" w:lineRule="auto"/>
        <w:jc w:val="both"/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_______税务局</w:t>
      </w:r>
    </w:p>
    <w:p w14:paraId="5A176E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7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我公司</w:t>
      </w:r>
      <w:r>
        <w:rPr>
          <w:rFonts w:hint="eastAsia" w:ascii="宋体" w:hAnsi="宋体" w:eastAsia="宋体" w:cs="宋体"/>
          <w:b w:val="0"/>
          <w:bCs/>
          <w:sz w:val="36"/>
          <w:szCs w:val="36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（纳税人识别号：</w:t>
      </w:r>
      <w:r>
        <w:rPr>
          <w:rFonts w:hint="eastAsia" w:ascii="宋体" w:hAnsi="宋体" w:eastAsia="宋体" w:cs="宋体"/>
          <w:b w:val="0"/>
          <w:bCs/>
          <w:sz w:val="36"/>
          <w:szCs w:val="36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）于</w:t>
      </w:r>
      <w:r>
        <w:rPr>
          <w:rFonts w:hint="eastAsia" w:ascii="宋体" w:hAnsi="宋体" w:eastAsia="宋体" w:cs="宋体"/>
          <w:b w:val="0"/>
          <w:bCs/>
          <w:sz w:val="36"/>
          <w:szCs w:val="36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年</w:t>
      </w:r>
      <w:r>
        <w:rPr>
          <w:rFonts w:hint="eastAsia" w:ascii="宋体" w:hAnsi="宋体" w:eastAsia="宋体" w:cs="宋体"/>
          <w:b w:val="0"/>
          <w:bCs/>
          <w:sz w:val="36"/>
          <w:szCs w:val="36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月</w:t>
      </w:r>
      <w:r>
        <w:rPr>
          <w:rFonts w:hint="eastAsia" w:ascii="宋体" w:hAnsi="宋体" w:eastAsia="宋体" w:cs="宋体"/>
          <w:b w:val="0"/>
          <w:bCs/>
          <w:sz w:val="36"/>
          <w:szCs w:val="36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日，为公司开具了一份增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值税发票，具体信息如下：</w:t>
      </w:r>
    </w:p>
    <w:p w14:paraId="3040CB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7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发票代码：________</w:t>
      </w:r>
    </w:p>
    <w:p w14:paraId="33FAEE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7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发票号码：________</w:t>
      </w:r>
    </w:p>
    <w:p w14:paraId="08DC05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7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金额（价税合计）：人民币________元</w:t>
      </w:r>
    </w:p>
    <w:p w14:paraId="5EF3B8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7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因我公司开票人员工作疏忽，上述发票的________填写有误，该发票已无法正常使用。根据相关规定，现申请将该份发票作废处理。</w:t>
      </w:r>
    </w:p>
    <w:p w14:paraId="5543DB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7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特此说明，请予批准。</w:t>
      </w:r>
    </w:p>
    <w:p w14:paraId="276E9C18">
      <w:pPr>
        <w:numPr>
          <w:ilvl w:val="0"/>
          <w:numId w:val="0"/>
        </w:numPr>
        <w:spacing w:line="600" w:lineRule="auto"/>
        <w:jc w:val="left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 xml:space="preserve">                                    </w:t>
      </w:r>
      <w:r>
        <w:rPr>
          <w:rFonts w:hint="eastAsia" w:ascii="宋体" w:hAnsi="宋体" w:eastAsia="宋体" w:cs="宋体"/>
          <w:b w:val="0"/>
          <w:bCs/>
          <w:sz w:val="36"/>
          <w:szCs w:val="36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公司</w:t>
      </w:r>
    </w:p>
    <w:p w14:paraId="3AAF6D39">
      <w:pPr>
        <w:numPr>
          <w:ilvl w:val="0"/>
          <w:numId w:val="0"/>
        </w:numPr>
        <w:spacing w:line="600" w:lineRule="auto"/>
        <w:jc w:val="left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 xml:space="preserve">                                ______年____月___日</w:t>
      </w:r>
    </w:p>
    <w:p w14:paraId="2452EA2B">
      <w:pPr>
        <w:spacing w:line="600" w:lineRule="auto"/>
        <w:ind w:firstLine="1440" w:firstLineChars="400"/>
        <w:jc w:val="left"/>
        <w:rPr>
          <w:rFonts w:hint="eastAsia"/>
          <w:lang w:val="en-US" w:eastAsia="zh-CN"/>
        </w:rPr>
      </w:pPr>
      <w:r>
        <w:rPr>
          <w:rFonts w:hint="eastAsia" w:ascii="汉仪润圆-65简" w:hAnsi="汉仪润圆-65简" w:eastAsia="汉仪润圆-65简" w:cs="汉仪润圆-65简"/>
          <w:b w:val="0"/>
          <w:bCs/>
          <w:sz w:val="36"/>
          <w:szCs w:val="36"/>
          <w:lang w:val="en-US" w:eastAsia="zh-CN"/>
        </w:rPr>
        <w:t xml:space="preserve">     </w:t>
      </w:r>
    </w:p>
    <w:sectPr>
      <w:pgSz w:w="11906" w:h="16838"/>
      <w:pgMar w:top="227" w:right="1134" w:bottom="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0963AE5-EA59-4B1E-B1EE-F9E3479BB00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D7DC2A8-2A6B-4AD9-8157-9105309081F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B4202A7-021F-43AB-802D-84AD0E22F7F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955D948-B556-497F-BEB4-D55A8BF2D11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DA91A7C-D3BF-497F-8CB5-39887CA1B63B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润圆-6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6" w:fontKey="{0E644461-A206-4D5C-AEEB-25EE3D57B0A8}"/>
  </w:font>
  <w:font w:name="汉仪中黑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Microsoft YaHei Bold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大黑简">
    <w:altName w:val="黑体"/>
    <w:panose1 w:val="02010600000101010101"/>
    <w:charset w:val="86"/>
    <w:family w:val="auto"/>
    <w:pitch w:val="default"/>
    <w:sig w:usb0="00000000" w:usb1="00000000" w:usb2="00000000" w:usb3="00000000" w:csb0="00000000" w:csb1="00000000"/>
  </w:font>
  <w:font w:name="汉仪楷体S">
    <w:altName w:val="宋体"/>
    <w:panose1 w:val="00020600040101010101"/>
    <w:charset w:val="86"/>
    <w:family w:val="auto"/>
    <w:pitch w:val="default"/>
    <w:sig w:usb0="00000000" w:usb1="00000000" w:usb2="00000000" w:usb3="00000000" w:csb0="00000000" w:csb1="00000000"/>
  </w:font>
  <w:font w:name="汉仪颜楷简">
    <w:altName w:val="宋体"/>
    <w:panose1 w:val="00020600040101010101"/>
    <w:charset w:val="86"/>
    <w:family w:val="auto"/>
    <w:pitch w:val="default"/>
    <w:sig w:usb0="00000000" w:usb1="00000000" w:usb2="00000000" w:usb3="00000000" w:csb0="00000000" w:csb1="00000000"/>
  </w:font>
  <w:font w:name="WPSEMBED1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WPSEMBED2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  <w:embedRegular r:id="rId7" w:fontKey="{75A5C4CD-4FB8-4D02-BAE8-6B0540425C06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8" w:fontKey="{AD0EEA10-5839-4C51-B8DA-017E624C14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967CF8"/>
    <w:rsid w:val="00184845"/>
    <w:rsid w:val="00496D10"/>
    <w:rsid w:val="005C7485"/>
    <w:rsid w:val="00D770E2"/>
    <w:rsid w:val="00E449C9"/>
    <w:rsid w:val="01160124"/>
    <w:rsid w:val="01AA7748"/>
    <w:rsid w:val="01DC4B3B"/>
    <w:rsid w:val="01FC1843"/>
    <w:rsid w:val="026B3D31"/>
    <w:rsid w:val="02BC74F6"/>
    <w:rsid w:val="02DA3C79"/>
    <w:rsid w:val="032E2D86"/>
    <w:rsid w:val="037F38CF"/>
    <w:rsid w:val="03F702E8"/>
    <w:rsid w:val="044A73B0"/>
    <w:rsid w:val="047A3F1E"/>
    <w:rsid w:val="050517EC"/>
    <w:rsid w:val="05703190"/>
    <w:rsid w:val="05F008FE"/>
    <w:rsid w:val="05F8409D"/>
    <w:rsid w:val="06C531DC"/>
    <w:rsid w:val="070A51B1"/>
    <w:rsid w:val="07990CF4"/>
    <w:rsid w:val="07D30406"/>
    <w:rsid w:val="08500319"/>
    <w:rsid w:val="089820A3"/>
    <w:rsid w:val="08E05EFE"/>
    <w:rsid w:val="091D6B22"/>
    <w:rsid w:val="092E52D2"/>
    <w:rsid w:val="09306C02"/>
    <w:rsid w:val="0985454E"/>
    <w:rsid w:val="09A1715A"/>
    <w:rsid w:val="09CA396B"/>
    <w:rsid w:val="0A9041E2"/>
    <w:rsid w:val="0B3F4A34"/>
    <w:rsid w:val="0B9B051C"/>
    <w:rsid w:val="0BE209C2"/>
    <w:rsid w:val="0C0C104F"/>
    <w:rsid w:val="0C765409"/>
    <w:rsid w:val="0CAA338F"/>
    <w:rsid w:val="0CAE4877"/>
    <w:rsid w:val="0D31064A"/>
    <w:rsid w:val="0D5B50E4"/>
    <w:rsid w:val="0D9C1829"/>
    <w:rsid w:val="0E0514BC"/>
    <w:rsid w:val="0E3B03A4"/>
    <w:rsid w:val="0EAD5A6D"/>
    <w:rsid w:val="0FDA3B47"/>
    <w:rsid w:val="1050022F"/>
    <w:rsid w:val="1066770C"/>
    <w:rsid w:val="108577BF"/>
    <w:rsid w:val="109852B6"/>
    <w:rsid w:val="10B601B5"/>
    <w:rsid w:val="10BC3A19"/>
    <w:rsid w:val="1144727A"/>
    <w:rsid w:val="118330D2"/>
    <w:rsid w:val="118664E2"/>
    <w:rsid w:val="11D169A9"/>
    <w:rsid w:val="1221789C"/>
    <w:rsid w:val="12374C85"/>
    <w:rsid w:val="125B4538"/>
    <w:rsid w:val="12A90D00"/>
    <w:rsid w:val="12BF0272"/>
    <w:rsid w:val="131D57BF"/>
    <w:rsid w:val="134A3521"/>
    <w:rsid w:val="13892101"/>
    <w:rsid w:val="13FA33C8"/>
    <w:rsid w:val="144D009E"/>
    <w:rsid w:val="14D14D92"/>
    <w:rsid w:val="155C6B22"/>
    <w:rsid w:val="15C920D3"/>
    <w:rsid w:val="16255861"/>
    <w:rsid w:val="16401BEE"/>
    <w:rsid w:val="16470DC2"/>
    <w:rsid w:val="16B14A38"/>
    <w:rsid w:val="16DE7E09"/>
    <w:rsid w:val="18205602"/>
    <w:rsid w:val="18560D33"/>
    <w:rsid w:val="186F177A"/>
    <w:rsid w:val="187266A6"/>
    <w:rsid w:val="18A40DE1"/>
    <w:rsid w:val="19407D2F"/>
    <w:rsid w:val="19582B5F"/>
    <w:rsid w:val="1967237E"/>
    <w:rsid w:val="1975120B"/>
    <w:rsid w:val="19CE5F8E"/>
    <w:rsid w:val="19E82CD5"/>
    <w:rsid w:val="1AFC59C1"/>
    <w:rsid w:val="1B5868F9"/>
    <w:rsid w:val="1BD230BD"/>
    <w:rsid w:val="1BD50DCC"/>
    <w:rsid w:val="1BDE77F7"/>
    <w:rsid w:val="1BE86887"/>
    <w:rsid w:val="1BEF64B5"/>
    <w:rsid w:val="1C296F83"/>
    <w:rsid w:val="1CAA6980"/>
    <w:rsid w:val="1CD46E5B"/>
    <w:rsid w:val="1D174621"/>
    <w:rsid w:val="1DAC09EF"/>
    <w:rsid w:val="1E347750"/>
    <w:rsid w:val="1E3B511C"/>
    <w:rsid w:val="1EE80723"/>
    <w:rsid w:val="1F233A1E"/>
    <w:rsid w:val="1F591E02"/>
    <w:rsid w:val="1FCF3240"/>
    <w:rsid w:val="1FE56960"/>
    <w:rsid w:val="20AD5A8E"/>
    <w:rsid w:val="20D206EA"/>
    <w:rsid w:val="211844DA"/>
    <w:rsid w:val="21A46446"/>
    <w:rsid w:val="21F97218"/>
    <w:rsid w:val="22314BBE"/>
    <w:rsid w:val="226E2983"/>
    <w:rsid w:val="22F53DAC"/>
    <w:rsid w:val="233848F4"/>
    <w:rsid w:val="2389150A"/>
    <w:rsid w:val="23933C2F"/>
    <w:rsid w:val="23A862AF"/>
    <w:rsid w:val="242029B0"/>
    <w:rsid w:val="243579D0"/>
    <w:rsid w:val="24532F54"/>
    <w:rsid w:val="24E61354"/>
    <w:rsid w:val="2544582F"/>
    <w:rsid w:val="25755BD7"/>
    <w:rsid w:val="25BF4631"/>
    <w:rsid w:val="260A37B3"/>
    <w:rsid w:val="261A6001"/>
    <w:rsid w:val="26D068D6"/>
    <w:rsid w:val="26EB3A7F"/>
    <w:rsid w:val="271D1783"/>
    <w:rsid w:val="27851C53"/>
    <w:rsid w:val="278879C3"/>
    <w:rsid w:val="27986F26"/>
    <w:rsid w:val="27A63294"/>
    <w:rsid w:val="28105F14"/>
    <w:rsid w:val="28294A70"/>
    <w:rsid w:val="282F2D15"/>
    <w:rsid w:val="28960696"/>
    <w:rsid w:val="289A2C86"/>
    <w:rsid w:val="2928191D"/>
    <w:rsid w:val="293C6317"/>
    <w:rsid w:val="29D516CD"/>
    <w:rsid w:val="2A08646C"/>
    <w:rsid w:val="2A81223D"/>
    <w:rsid w:val="2AD44C4A"/>
    <w:rsid w:val="2B6856E8"/>
    <w:rsid w:val="2B88600D"/>
    <w:rsid w:val="2B8C3593"/>
    <w:rsid w:val="2BD20A84"/>
    <w:rsid w:val="2BF4288E"/>
    <w:rsid w:val="2C5F1A2B"/>
    <w:rsid w:val="2C7714DB"/>
    <w:rsid w:val="2C785776"/>
    <w:rsid w:val="2CF11991"/>
    <w:rsid w:val="2D084651"/>
    <w:rsid w:val="2D3E504B"/>
    <w:rsid w:val="2D4301A6"/>
    <w:rsid w:val="2D9F56DC"/>
    <w:rsid w:val="2E6E26A0"/>
    <w:rsid w:val="2E8345C8"/>
    <w:rsid w:val="2FA4681E"/>
    <w:rsid w:val="2FC02A17"/>
    <w:rsid w:val="2FE80753"/>
    <w:rsid w:val="2FEB3223"/>
    <w:rsid w:val="30535EB2"/>
    <w:rsid w:val="306007E3"/>
    <w:rsid w:val="30614E80"/>
    <w:rsid w:val="30B841DA"/>
    <w:rsid w:val="31155A2E"/>
    <w:rsid w:val="311B154A"/>
    <w:rsid w:val="3170458C"/>
    <w:rsid w:val="31983883"/>
    <w:rsid w:val="31AA02F9"/>
    <w:rsid w:val="31AC5397"/>
    <w:rsid w:val="322D7C19"/>
    <w:rsid w:val="32540E2E"/>
    <w:rsid w:val="3285152A"/>
    <w:rsid w:val="33461589"/>
    <w:rsid w:val="33581922"/>
    <w:rsid w:val="33702CC1"/>
    <w:rsid w:val="33B3216B"/>
    <w:rsid w:val="33C41452"/>
    <w:rsid w:val="33FB086A"/>
    <w:rsid w:val="34011BC4"/>
    <w:rsid w:val="343A70EB"/>
    <w:rsid w:val="345030B1"/>
    <w:rsid w:val="34820DB8"/>
    <w:rsid w:val="35A01B0D"/>
    <w:rsid w:val="361A5E0C"/>
    <w:rsid w:val="36653D29"/>
    <w:rsid w:val="36843154"/>
    <w:rsid w:val="37303115"/>
    <w:rsid w:val="379160EF"/>
    <w:rsid w:val="3794173A"/>
    <w:rsid w:val="37B837A8"/>
    <w:rsid w:val="37E270FB"/>
    <w:rsid w:val="380C3FE7"/>
    <w:rsid w:val="3822462C"/>
    <w:rsid w:val="38477E9E"/>
    <w:rsid w:val="38F13173"/>
    <w:rsid w:val="38F66FD6"/>
    <w:rsid w:val="390D1739"/>
    <w:rsid w:val="393B4356"/>
    <w:rsid w:val="39EC41D0"/>
    <w:rsid w:val="3AAE1078"/>
    <w:rsid w:val="3ABC5ED8"/>
    <w:rsid w:val="3ABD3852"/>
    <w:rsid w:val="3ADF3184"/>
    <w:rsid w:val="3B2255C8"/>
    <w:rsid w:val="3B960583"/>
    <w:rsid w:val="3C1B025B"/>
    <w:rsid w:val="3CA06A71"/>
    <w:rsid w:val="3CAF37E4"/>
    <w:rsid w:val="3D0C261B"/>
    <w:rsid w:val="3D5E0510"/>
    <w:rsid w:val="3D88272E"/>
    <w:rsid w:val="3EED790C"/>
    <w:rsid w:val="3F2D67F4"/>
    <w:rsid w:val="3F410DBC"/>
    <w:rsid w:val="3F4A2CCA"/>
    <w:rsid w:val="3F5669C4"/>
    <w:rsid w:val="3F5D7B4E"/>
    <w:rsid w:val="3F6575B0"/>
    <w:rsid w:val="3FEF479F"/>
    <w:rsid w:val="406B5980"/>
    <w:rsid w:val="409C2CFD"/>
    <w:rsid w:val="40A542C0"/>
    <w:rsid w:val="40EE672C"/>
    <w:rsid w:val="41A47CE6"/>
    <w:rsid w:val="41DE054A"/>
    <w:rsid w:val="41FA6795"/>
    <w:rsid w:val="42396756"/>
    <w:rsid w:val="425050D3"/>
    <w:rsid w:val="43263731"/>
    <w:rsid w:val="43967CF8"/>
    <w:rsid w:val="43AF2CF9"/>
    <w:rsid w:val="43E55D00"/>
    <w:rsid w:val="44116140"/>
    <w:rsid w:val="447D523C"/>
    <w:rsid w:val="44C11BAD"/>
    <w:rsid w:val="44FF6908"/>
    <w:rsid w:val="45044FAC"/>
    <w:rsid w:val="462D706A"/>
    <w:rsid w:val="46C856A7"/>
    <w:rsid w:val="473E4561"/>
    <w:rsid w:val="47682A46"/>
    <w:rsid w:val="47C53AEC"/>
    <w:rsid w:val="47DC08FF"/>
    <w:rsid w:val="48886CB2"/>
    <w:rsid w:val="48FE4D36"/>
    <w:rsid w:val="49300C7B"/>
    <w:rsid w:val="49697326"/>
    <w:rsid w:val="497B3FCA"/>
    <w:rsid w:val="4A0D5A1F"/>
    <w:rsid w:val="4A3B2D7C"/>
    <w:rsid w:val="4A430C6C"/>
    <w:rsid w:val="4BAB28B4"/>
    <w:rsid w:val="4BC50953"/>
    <w:rsid w:val="4CCB2519"/>
    <w:rsid w:val="4CDD41B5"/>
    <w:rsid w:val="4DA97360"/>
    <w:rsid w:val="4E0728D3"/>
    <w:rsid w:val="4E082BD0"/>
    <w:rsid w:val="4E3F1535"/>
    <w:rsid w:val="4E7057B3"/>
    <w:rsid w:val="4E7673D7"/>
    <w:rsid w:val="4EC944D3"/>
    <w:rsid w:val="4F636E9E"/>
    <w:rsid w:val="4F696372"/>
    <w:rsid w:val="4FE24BD1"/>
    <w:rsid w:val="4FEB5856"/>
    <w:rsid w:val="4FEE2819"/>
    <w:rsid w:val="5034368D"/>
    <w:rsid w:val="50D17004"/>
    <w:rsid w:val="510E59CC"/>
    <w:rsid w:val="517E251E"/>
    <w:rsid w:val="51B1434F"/>
    <w:rsid w:val="51B41B58"/>
    <w:rsid w:val="51D11647"/>
    <w:rsid w:val="51D121D3"/>
    <w:rsid w:val="52F85226"/>
    <w:rsid w:val="533A5C6C"/>
    <w:rsid w:val="540F1C21"/>
    <w:rsid w:val="5545007F"/>
    <w:rsid w:val="55625409"/>
    <w:rsid w:val="55AC2C79"/>
    <w:rsid w:val="55FD67BA"/>
    <w:rsid w:val="56A61FAB"/>
    <w:rsid w:val="56B81D06"/>
    <w:rsid w:val="58C159C9"/>
    <w:rsid w:val="58CE2224"/>
    <w:rsid w:val="59157F6E"/>
    <w:rsid w:val="5932795B"/>
    <w:rsid w:val="593C30A1"/>
    <w:rsid w:val="59D8639A"/>
    <w:rsid w:val="5A0D6380"/>
    <w:rsid w:val="5A5A6798"/>
    <w:rsid w:val="5A9C4E1E"/>
    <w:rsid w:val="5ADA44CE"/>
    <w:rsid w:val="5AEE29F4"/>
    <w:rsid w:val="5AF964D3"/>
    <w:rsid w:val="5B0F3842"/>
    <w:rsid w:val="5B575DE2"/>
    <w:rsid w:val="5B946275"/>
    <w:rsid w:val="5BD05558"/>
    <w:rsid w:val="5BDF6E6A"/>
    <w:rsid w:val="5BE85FB8"/>
    <w:rsid w:val="5C9E2C99"/>
    <w:rsid w:val="5CA2227E"/>
    <w:rsid w:val="5D11481E"/>
    <w:rsid w:val="5D5968F1"/>
    <w:rsid w:val="5D5C5690"/>
    <w:rsid w:val="5D7800E0"/>
    <w:rsid w:val="5DD33BA3"/>
    <w:rsid w:val="5E3E084C"/>
    <w:rsid w:val="5E451548"/>
    <w:rsid w:val="5EC63978"/>
    <w:rsid w:val="5ECB4F5B"/>
    <w:rsid w:val="5ED30AC5"/>
    <w:rsid w:val="5F297E7E"/>
    <w:rsid w:val="5FA44864"/>
    <w:rsid w:val="601D216A"/>
    <w:rsid w:val="60427F1D"/>
    <w:rsid w:val="606A1724"/>
    <w:rsid w:val="609665CD"/>
    <w:rsid w:val="60A62BE5"/>
    <w:rsid w:val="60F97498"/>
    <w:rsid w:val="61190A87"/>
    <w:rsid w:val="61267C83"/>
    <w:rsid w:val="6232633D"/>
    <w:rsid w:val="62626C26"/>
    <w:rsid w:val="62675E25"/>
    <w:rsid w:val="626A052C"/>
    <w:rsid w:val="62C62EE0"/>
    <w:rsid w:val="62EC26B6"/>
    <w:rsid w:val="62FD6093"/>
    <w:rsid w:val="63112008"/>
    <w:rsid w:val="63181718"/>
    <w:rsid w:val="63366585"/>
    <w:rsid w:val="633B4E10"/>
    <w:rsid w:val="63B56851"/>
    <w:rsid w:val="647845CC"/>
    <w:rsid w:val="648B756D"/>
    <w:rsid w:val="64E97A35"/>
    <w:rsid w:val="6508373B"/>
    <w:rsid w:val="651F6B0A"/>
    <w:rsid w:val="655353EB"/>
    <w:rsid w:val="65B97418"/>
    <w:rsid w:val="65F44C9A"/>
    <w:rsid w:val="65FE761C"/>
    <w:rsid w:val="66F53E8C"/>
    <w:rsid w:val="671F32A1"/>
    <w:rsid w:val="679049AC"/>
    <w:rsid w:val="68014844"/>
    <w:rsid w:val="689939C3"/>
    <w:rsid w:val="68C6679F"/>
    <w:rsid w:val="68D80C75"/>
    <w:rsid w:val="69125350"/>
    <w:rsid w:val="698622E6"/>
    <w:rsid w:val="69E515F3"/>
    <w:rsid w:val="6A143703"/>
    <w:rsid w:val="6A1755A8"/>
    <w:rsid w:val="6A651B06"/>
    <w:rsid w:val="6ADA6DBD"/>
    <w:rsid w:val="6AF04B82"/>
    <w:rsid w:val="6B0E5392"/>
    <w:rsid w:val="6B6E4409"/>
    <w:rsid w:val="6B971269"/>
    <w:rsid w:val="6BA93901"/>
    <w:rsid w:val="6BE42E47"/>
    <w:rsid w:val="6C2E12DF"/>
    <w:rsid w:val="6C604A37"/>
    <w:rsid w:val="6D5B53AE"/>
    <w:rsid w:val="6D675B9A"/>
    <w:rsid w:val="6E535DE4"/>
    <w:rsid w:val="6E6C24DC"/>
    <w:rsid w:val="6EFD5087"/>
    <w:rsid w:val="6F764CD9"/>
    <w:rsid w:val="703747B3"/>
    <w:rsid w:val="7063455D"/>
    <w:rsid w:val="70DD3274"/>
    <w:rsid w:val="70FC3494"/>
    <w:rsid w:val="7105146F"/>
    <w:rsid w:val="727A0658"/>
    <w:rsid w:val="72CB46C9"/>
    <w:rsid w:val="72D4663A"/>
    <w:rsid w:val="73154520"/>
    <w:rsid w:val="73993967"/>
    <w:rsid w:val="73EB1756"/>
    <w:rsid w:val="740D4CB7"/>
    <w:rsid w:val="74166AD4"/>
    <w:rsid w:val="74791013"/>
    <w:rsid w:val="74EA673A"/>
    <w:rsid w:val="75B95B9E"/>
    <w:rsid w:val="75DD062F"/>
    <w:rsid w:val="761F02E4"/>
    <w:rsid w:val="765964D8"/>
    <w:rsid w:val="769462BA"/>
    <w:rsid w:val="773242F5"/>
    <w:rsid w:val="774B3EF3"/>
    <w:rsid w:val="77A56AE4"/>
    <w:rsid w:val="77B31D77"/>
    <w:rsid w:val="77FF6615"/>
    <w:rsid w:val="780E18C2"/>
    <w:rsid w:val="7842258C"/>
    <w:rsid w:val="79046755"/>
    <w:rsid w:val="79897918"/>
    <w:rsid w:val="7A82122D"/>
    <w:rsid w:val="7AAB7BCD"/>
    <w:rsid w:val="7B1C0CB1"/>
    <w:rsid w:val="7BAC182F"/>
    <w:rsid w:val="7C162D37"/>
    <w:rsid w:val="7D4371B5"/>
    <w:rsid w:val="7D68452C"/>
    <w:rsid w:val="7DAA657A"/>
    <w:rsid w:val="7EBF1417"/>
    <w:rsid w:val="7EF22E92"/>
    <w:rsid w:val="7FDF490D"/>
    <w:rsid w:val="7FFF1C70"/>
    <w:rsid w:val="9EDF6DA2"/>
    <w:rsid w:val="FF7F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qFormat/>
    <w:uiPriority w:val="99"/>
    <w:rPr>
      <w:sz w:val="24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paragraph" w:customStyle="1" w:styleId="8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9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0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1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2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463dffba-8401-4e7e-85f4-023fcf32bdaf\&#22686;&#20540;&#31246;&#21457;&#31080;&#20316;&#24223;&#24773;&#20917;&#35828;&#2612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增值税发票作废情况说明.docx</Template>
  <Pages>1</Pages>
  <Words>107</Words>
  <Characters>161</Characters>
  <Lines>1</Lines>
  <Paragraphs>1</Paragraphs>
  <TotalTime>9</TotalTime>
  <ScaleCrop>false</ScaleCrop>
  <LinksUpToDate>false</LinksUpToDate>
  <CharactersWithSpaces>285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2025-12-03T01:20:00Z</dcterms:created>
  <dc:creator>rankin</dc:creator>
  <cp:lastModifiedBy>rankin</cp:lastModifiedBy>
  <dcterms:modified xsi:type="dcterms:W3CDTF">2025-12-03T03:36:08Z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265BC04F8B3C470BA84F20AF5BB38558_11</vt:lpwstr>
  </property>
  <property fmtid="{D5CDD505-2E9C-101B-9397-08002B2CF9AE}" pid="4" name="KSOSaveFontToCloudKey">
    <vt:lpwstr>388882573_btnclosed</vt:lpwstr>
  </property>
  <property fmtid="{D5CDD505-2E9C-101B-9397-08002B2CF9AE}" pid="5" name="KSOTemplateUUID">
    <vt:lpwstr>v1.0_mb_o8RXGLwPNmqcHoMZsI0MDA==</vt:lpwstr>
  </property>
  <property fmtid="{D5CDD505-2E9C-101B-9397-08002B2CF9AE}" pid="6" name="KSOTemplateDocerSaveRecord">
    <vt:lpwstr>eyJoZGlkIjoiM2I2ZDcxNDg0YzNkN2ZhZWZhZWQ4ZjQwZmNjM2NjNGUiLCJ1c2VySWQiOiI0NjE1MDMxNjIifQ==</vt:lpwstr>
  </property>
</Properties>
</file>