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28DD6B"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4348480</wp:posOffset>
                </wp:positionH>
                <wp:positionV relativeFrom="paragraph">
                  <wp:posOffset>6819265</wp:posOffset>
                </wp:positionV>
                <wp:extent cx="1447165" cy="447675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D37BA6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年   月 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2.4pt;margin-top:536.95pt;height:35.25pt;width:113.95pt;z-index:251663360;mso-width-relative:page;mso-height-relative:page;" filled="f" stroked="f" coordsize="21600,21600" o:gfxdata="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9aIfrdAAAADQEAAA8AAAAAAAAAAQAgAAAAIgAAAGRy&#10;cy9kb3ducmV2LnhtbFBLAQIUABQAAAAIAIdO4kC5ozGYOQIAAGYEAAAOAAAAAAAAAAEAIAAAACw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D37BA6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年   月   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6811010</wp:posOffset>
                </wp:positionV>
                <wp:extent cx="1447165" cy="44767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16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F28E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年   月   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5.15pt;margin-top:536.3pt;height:35.25pt;width:113.95pt;z-index:251665408;mso-width-relative:page;mso-height-relative:page;" filled="f" stroked="f" coordsize="21600,21600" o:gfxdata="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AZTANwAAAANAQAADwAAAAAAAAABACAAAAAiAAAAZHJz&#10;L2Rvd25yZXYueG1sUEsBAhQAFAAAAAgAh07iQMFbOxI5AgAAaAQAAA4AAAAAAAAAAQAgAAAAK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1FF28E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年   月   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3000375</wp:posOffset>
                </wp:positionV>
                <wp:extent cx="6162675" cy="26098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2675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41055">
                            <w:pPr>
                              <w:ind w:firstLine="560" w:firstLineChars="200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本人________因故不能亲自办理________事宜的相关手续。特委托 ________作为我的合法代理人，全权代表我办理上述事项。</w:t>
                            </w:r>
                          </w:p>
                          <w:p w14:paraId="6855B339">
                            <w:pPr>
                              <w:ind w:firstLine="560" w:firstLineChars="200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受托人在其权限范围内所签署的一切相关文件，以及由此产生的一切法律后果，委托人均予以承认并承担全部责任。</w:t>
                            </w:r>
                          </w:p>
                          <w:p w14:paraId="72C375DB">
                            <w:pPr>
                              <w:ind w:firstLine="560" w:firstLineChars="200"/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 w:val="28"/>
                                <w:szCs w:val="28"/>
                              </w:rPr>
                              <w:t>委托期限：自本委托书签署之日起，至上述事项办理完毕之日止。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5pt;margin-top:236.25pt;height:205.5pt;width:485.25pt;z-index:251661312;mso-width-relative:page;mso-height-relative:page;" filled="f" stroked="f" coordsize="21600,21600" o:gfxdata="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Kk9XhjcAAAADAEAAA8AAAAAAAAAAQAgAAAAIgAA&#10;AGRycy9kb3ducmV2LnhtbFBLAQIUABQAAAAIAIdO4kD4NCT8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041055">
                      <w:pPr>
                        <w:ind w:firstLine="560" w:firstLineChars="200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本人________因故不能亲自办理________事宜的相关手续。特委托 ________作为我的合法代理人，全权代表我办理上述事项。</w:t>
                      </w:r>
                    </w:p>
                    <w:p w14:paraId="6855B339">
                      <w:pPr>
                        <w:ind w:firstLine="560" w:firstLineChars="200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受托人在其权限范围内所签署的一切相关文件，以及由此产生的一切法律后果，委托人均予以承认并承担全部责任。</w:t>
                      </w:r>
                    </w:p>
                    <w:p w14:paraId="72C375DB">
                      <w:pPr>
                        <w:ind w:firstLine="560" w:firstLineChars="200"/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 w:val="28"/>
                          <w:szCs w:val="28"/>
                        </w:rPr>
                        <w:t>委托期限：自本委托书签署之日起，至上述事项办理完毕之日止。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2647315</wp:posOffset>
                </wp:positionH>
                <wp:positionV relativeFrom="paragraph">
                  <wp:posOffset>847725</wp:posOffset>
                </wp:positionV>
                <wp:extent cx="2095500" cy="528320"/>
                <wp:effectExtent l="0" t="0" r="0" b="508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52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115ABC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48"/>
                                <w:szCs w:val="56"/>
                              </w:rPr>
                              <w:t>个人委托书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45pt;margin-top:66.75pt;height:41.6pt;width:165pt;z-index:251659264;mso-width-relative:page;mso-height-relative:page;" filled="f" stroked="f" coordsize="21600,21600" o:gfxdata="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NEYSLvcAAAACwEAAA8AAAAAAAAAAQAgAAAAIgAA&#10;AGRycy9kb3ducmV2LnhtbFBLAQIUABQAAAAIAIdO4kCn3EdvPQIAAGY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115ABC">
                      <w:pPr>
                        <w:jc w:val="center"/>
                        <w:rPr>
                          <w:b/>
                          <w:bCs/>
                          <w:sz w:val="48"/>
                          <w:szCs w:val="56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48"/>
                          <w:szCs w:val="56"/>
                        </w:rPr>
                        <w:t>个人委托书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6388735</wp:posOffset>
                </wp:positionV>
                <wp:extent cx="2324100" cy="447675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410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8195F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委托人签字：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25pt;margin-top:503.05pt;height:35.25pt;width:183pt;z-index:251660288;mso-width-relative:page;mso-height-relative:page;" filled="f" stroked="f" coordsize="21600,21600" o:gfxdata="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1TvtfbAAAADQEAAA8AAAAAAAAAAQAgAAAAIgAAAGRy&#10;cy9kb3ducmV2LnhtbFBLAQIUABQAAAAIAIdO4kDXKXRP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D68195F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委托人签字：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6379210</wp:posOffset>
                </wp:positionV>
                <wp:extent cx="2047875" cy="4476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B589C">
                            <w:pPr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受托人签字：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pt;margin-top:502.3pt;height:35.25pt;width:161.25pt;z-index:251664384;mso-width-relative:page;mso-height-relative:page;" filled="f" stroked="f" coordsize="21600,21600" o:gfxdata="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Mv0CM3AAAAA0BAAAPAAAAAAAAAAEAIAAAACIAAABk&#10;cnMvZG93bnJldi54bWxQSwECFAAUAAAACACHTuJAc3lFX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5B589C">
                      <w:pPr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受托人签字：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1775460</wp:posOffset>
                </wp:positionV>
                <wp:extent cx="6296025" cy="1233170"/>
                <wp:effectExtent l="0" t="0" r="0" b="5080"/>
                <wp:wrapNone/>
                <wp:docPr id="1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025" cy="1233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2CA72A">
                            <w:pPr>
                              <w:spacing w:line="680" w:lineRule="exact"/>
                              <w:jc w:val="left"/>
                              <w:rPr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36"/>
                              </w:rPr>
                              <w:t>委托人：</w:t>
                            </w:r>
                            <w:r>
                              <w:rPr>
                                <w:rFonts w:hint="eastAsia"/>
                                <w:sz w:val="28"/>
                                <w:szCs w:val="36"/>
                              </w:rPr>
                              <w:t>姓名：          性别：     身份证号：</w:t>
                            </w:r>
                          </w:p>
                          <w:p w14:paraId="3FE12759">
                            <w:pPr>
                              <w:spacing w:line="680" w:lineRule="exact"/>
                              <w:jc w:val="left"/>
                              <w:rPr>
                                <w:sz w:val="28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36"/>
                              </w:rPr>
                              <w:t>受托人：</w:t>
                            </w:r>
                            <w:r>
                              <w:rPr>
                                <w:rFonts w:hint="eastAsia"/>
                                <w:sz w:val="28"/>
                                <w:szCs w:val="36"/>
                              </w:rPr>
                              <w:t>姓名：          性别：     身份证号：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51.9pt;margin-top:139.8pt;height:97.1pt;width:495.75pt;z-index:251662336;mso-width-relative:page;mso-height-relative:page;" filled="f" stroked="f" coordsize="21600,21600" o:gfxdata="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9LO2NsAAAAMAQAADwAAAAAAAAABACAAAAAiAAAA&#10;ZHJzL2Rvd25yZXYueG1sUEsBAhQAFAAAAAgAh07iQGVtslY9AgAAaQ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2CA72A">
                      <w:pPr>
                        <w:spacing w:line="680" w:lineRule="exact"/>
                        <w:jc w:val="left"/>
                        <w:rPr>
                          <w:sz w:val="28"/>
                          <w:szCs w:val="36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36"/>
                        </w:rPr>
                        <w:t>委托人：</w:t>
                      </w:r>
                      <w:r>
                        <w:rPr>
                          <w:rFonts w:hint="eastAsia"/>
                          <w:sz w:val="28"/>
                          <w:szCs w:val="36"/>
                        </w:rPr>
                        <w:t>姓名：          性别：     身份证号：</w:t>
                      </w:r>
                    </w:p>
                    <w:p w14:paraId="3FE12759">
                      <w:pPr>
                        <w:spacing w:line="680" w:lineRule="exact"/>
                        <w:jc w:val="left"/>
                        <w:rPr>
                          <w:sz w:val="28"/>
                          <w:szCs w:val="36"/>
                          <w:u w:val="single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36"/>
                        </w:rPr>
                        <w:t>受托人：</w:t>
                      </w:r>
                      <w:r>
                        <w:rPr>
                          <w:rFonts w:hint="eastAsia"/>
                          <w:sz w:val="28"/>
                          <w:szCs w:val="36"/>
                        </w:rPr>
                        <w:t>姓名：          性别：     身份证号：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1091460-67FB-43BF-938B-17BD825DC90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0EFF9D-AB5D-41CD-81EE-858C7078965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010F30A-0E80-48A1-A67E-3CA8199C18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4E46C0B-0E3D-47B0-BAAD-A9CD8247E0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FEE6FE6-9AA6-4FD7-B918-09DD031C010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removePersonalInformation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A6F31F6"/>
    <w:rsid w:val="0002020B"/>
    <w:rsid w:val="0006057C"/>
    <w:rsid w:val="00065336"/>
    <w:rsid w:val="00066289"/>
    <w:rsid w:val="00144CDA"/>
    <w:rsid w:val="002E77EE"/>
    <w:rsid w:val="00324952"/>
    <w:rsid w:val="003E3EDD"/>
    <w:rsid w:val="0045042B"/>
    <w:rsid w:val="0046055C"/>
    <w:rsid w:val="004C03DC"/>
    <w:rsid w:val="00632C08"/>
    <w:rsid w:val="00695FD3"/>
    <w:rsid w:val="00707680"/>
    <w:rsid w:val="00747C0B"/>
    <w:rsid w:val="00835D61"/>
    <w:rsid w:val="00842F62"/>
    <w:rsid w:val="00882A5C"/>
    <w:rsid w:val="0089121B"/>
    <w:rsid w:val="00926ED2"/>
    <w:rsid w:val="00972997"/>
    <w:rsid w:val="00A52810"/>
    <w:rsid w:val="00C26D16"/>
    <w:rsid w:val="00D91236"/>
    <w:rsid w:val="00DB2989"/>
    <w:rsid w:val="00EC0AA4"/>
    <w:rsid w:val="00EE309A"/>
    <w:rsid w:val="00FF711E"/>
    <w:rsid w:val="2150132D"/>
    <w:rsid w:val="3A6F31F6"/>
    <w:rsid w:val="47913969"/>
    <w:rsid w:val="59F164CC"/>
    <w:rsid w:val="5D6E32BF"/>
    <w:rsid w:val="6E0A7925"/>
    <w:rsid w:val="6EDD006B"/>
    <w:rsid w:val="7C470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Char"/>
    <w:basedOn w:val="6"/>
    <w:link w:val="3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fb280d24-28ec-4854-a931-e20896986ed0\&#22996;&#25176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委托书.docx</Template>
  <Pages>1</Pages>
  <Words>0</Words>
  <Characters>0</Characters>
  <Lines>1</Lines>
  <Paragraphs>1</Paragraphs>
  <TotalTime>19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2025-12-03T01:18:00Z</dcterms:created>
  <dcterms:modified xsi:type="dcterms:W3CDTF">2025-12-03T03:00:23Z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UUID">
    <vt:lpwstr>v1.0_mb_hTPLCzQJnfsHmlO+eMtbug==</vt:lpwstr>
  </property>
  <property fmtid="{D5CDD505-2E9C-101B-9397-08002B2CF9AE}" pid="4" name="ICV">
    <vt:lpwstr>253609A2F55341F6BD4FBC36BA230D3E_11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