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5804BA">
      <w:pPr>
        <w:jc w:val="center"/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  <w:t>村民建房申请书</w:t>
      </w:r>
    </w:p>
    <w:p w14:paraId="1C2422AC">
      <w:pPr>
        <w:ind w:firstLine="560" w:firstLineChars="200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</w:p>
    <w:p w14:paraId="192B96C4"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尊敬的村委会：</w:t>
      </w:r>
    </w:p>
    <w:p w14:paraId="6EF18F41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我是本村村民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，为进一步改善家庭居住环境和生活条件，现计划在自家宅基地范围内增建部分房屋，特此向村委会提交申请，恳请审核并给予指导与支持。</w:t>
      </w:r>
    </w:p>
    <w:p w14:paraId="76D23D23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一、申请人基本信息</w:t>
      </w:r>
      <w:bookmarkStart w:id="0" w:name="_GoBack"/>
      <w:bookmarkEnd w:id="0"/>
    </w:p>
    <w:p w14:paraId="622CCFD5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姓名：</w:t>
      </w:r>
    </w:p>
    <w:p w14:paraId="704DBBE8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448020FD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身份证号：</w:t>
      </w:r>
    </w:p>
    <w:p w14:paraId="5568CBA4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现居住地址：</w:t>
      </w:r>
    </w:p>
    <w:p w14:paraId="7B75C742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二、建房计划说明</w:t>
      </w:r>
    </w:p>
    <w:p w14:paraId="470F582C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建房位置：位于现家庭住址旁的空地（属合法使用范围）；</w:t>
      </w:r>
    </w:p>
    <w:p w14:paraId="01544A3A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建房用途：增建厨房一间（约20平方米）、卧室一间（约15平方米），总建筑面积控制在35平方米以内；</w:t>
      </w:r>
    </w:p>
    <w:p w14:paraId="31877A5F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建筑方式：拟采用砖混结构，瓦片屋顶，外观与周边民居风格保持一致；</w:t>
      </w:r>
    </w:p>
    <w:p w14:paraId="0510E8EA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建设要求：严格遵守村庄规划和农村建房相关规定，不擅自扩大面积、不占用集体或他人土地。</w:t>
      </w:r>
    </w:p>
    <w:p w14:paraId="578A87AF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三、申请理由</w:t>
      </w:r>
    </w:p>
    <w:p w14:paraId="417AD7DF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当前家中厨房与卧室各仅一间，空间拥挤，无法满足基本生活需求，增建后可显著改善居住条件；</w:t>
      </w:r>
    </w:p>
    <w:p w14:paraId="6A4F6BE8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本人承诺全程依法依规开展建设，主动接受监督，保证施工合法、安全、文明；</w:t>
      </w:r>
    </w:p>
    <w:p w14:paraId="37619FFB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建房资金为家庭自筹，来源清晰合法，不动用集体资金、不申请财政拨款；</w:t>
      </w:r>
    </w:p>
    <w:p w14:paraId="60051365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施工期间将切实做好安全防护，避免影响周边环境和村民正常生活，工期预计一个月左右。</w:t>
      </w:r>
    </w:p>
    <w:p w14:paraId="39D3FF05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四、其他承诺</w:t>
      </w:r>
    </w:p>
    <w:p w14:paraId="7D09D8A5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如获批准，我们将严格按照村委会及相关部门的要求施工，并及时汇报建设情况。同时也愿意积极配合村庄整体风貌协调和长期规划。</w:t>
      </w:r>
    </w:p>
    <w:p w14:paraId="08BB327E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恳请村委会根据实际情况审核批准本申请，并提供相关程序指引。感谢您的支持与帮助！</w:t>
      </w:r>
    </w:p>
    <w:p w14:paraId="1B6E1E22">
      <w:pPr>
        <w:ind w:firstLine="560" w:firstLineChars="200"/>
        <w:jc w:val="right"/>
        <w:rPr>
          <w:rFonts w:hint="eastAsia" w:ascii="宋体" w:hAnsi="宋体" w:eastAsia="宋体" w:cs="宋体"/>
          <w:sz w:val="28"/>
          <w:szCs w:val="28"/>
        </w:rPr>
      </w:pPr>
    </w:p>
    <w:p w14:paraId="30672BD6">
      <w:pPr>
        <w:ind w:firstLine="3640" w:firstLineChars="13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申请人签名：</w:t>
      </w:r>
    </w:p>
    <w:p w14:paraId="3534C0AE">
      <w:pPr>
        <w:ind w:firstLine="560" w:firstLineChars="20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日期：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E5B38E5-E56D-4A1C-9439-3BE8CADF92E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F8B3EC1-1145-47FA-97C1-8F0F53C1413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BEF540A-2335-4A45-A773-9AEE7980273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7788533-F8E0-441A-8F48-1612F035F6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01726C7-079C-4139-9D3D-1DCA064841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872EFF3-10E0-4D0D-BE48-D71EB3650F2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52B5853-26E4-4C86-9D89-8D81FEC2726F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  <w:embedRegular r:id="rId8" w:fontKey="{F00D73B5-C233-4790-A456-2C5CEED8D3CC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9" w:fontKey="{693F7CAA-BC8B-4861-BD78-DC43F5F988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0MjE4YjM3ODI5NmZjMTcwODRiMjJlNjQxYWQ5MDcifQ=="/>
  </w:docVars>
  <w:rsids>
    <w:rsidRoot w:val="75844D6A"/>
    <w:rsid w:val="00723FAA"/>
    <w:rsid w:val="1C487E34"/>
    <w:rsid w:val="7584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1e899b6e92a11a696a2e9f36fb7e87fd\&#26449;&#27665;&#24314;&#25151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村民建房申请书.docx</Template>
  <Pages>2</Pages>
  <Words>570</Words>
  <Characters>588</Characters>
  <Lines>0</Lines>
  <Paragraphs>0</Paragraphs>
  <TotalTime>4</TotalTime>
  <ScaleCrop>false</ScaleCrop>
  <LinksUpToDate>false</LinksUpToDate>
  <CharactersWithSpaces>588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2025-09-23T02:47:00Z</dcterms:created>
  <dc:creator>rankin</dc:creator>
  <cp:lastModifiedBy>rankin</cp:lastModifiedBy>
  <dcterms:modified xsi:type="dcterms:W3CDTF">2025-09-23T02:51:38Z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A900D09B5AF14407B933858DB077F7BC_11</vt:lpwstr>
  </property>
  <property fmtid="{D5CDD505-2E9C-101B-9397-08002B2CF9AE}" pid="4" name="KSOTemplateUUID">
    <vt:lpwstr>v1.0_mb_xLZnrSXEUMiNA+FxTsk0OA==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