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1D6E2"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u w:val="none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u w:val="none"/>
        </w:rPr>
        <w:t>工程完工证明</w:t>
      </w:r>
    </w:p>
    <w:p w14:paraId="066B24E1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28A53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根据我司与贵单位签订的《项目合同》，由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我司负责承建的“工程”已于近日顺利完工，现将项目情况汇报如下：</w:t>
      </w:r>
    </w:p>
    <w:p w14:paraId="7D2081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一、项目概况</w:t>
      </w:r>
    </w:p>
    <w:p w14:paraId="72F8F7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本项目位于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市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区，总建筑面积约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平方米，主要建设内容包括、等主体建筑及附属市政配套设施。项目于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</w:p>
    <w:p w14:paraId="4054DB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日正式开工，历时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个工作日，总投资约____万元。</w:t>
      </w:r>
    </w:p>
    <w:p w14:paraId="45B0A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二、工程质量</w:t>
      </w:r>
    </w:p>
    <w:p w14:paraId="793EE3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施工过程中，我司始终秉持“质量为本、用户满意”的宗旨，严格遵循合同约定及相关国家标准，采用成熟施工工艺与合格建材，全面保障工程质量。经多轮检验，各项指标均达到验收标准。</w:t>
      </w:r>
    </w:p>
    <w:p w14:paraId="0CEEB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三、安全生产</w:t>
      </w:r>
    </w:p>
    <w:p w14:paraId="456EC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我司高度重视施工安全，建立健全安全管理体系，强化现场人员培训，全面落实安全防护措施，实现了施工全程安全可控，未发生任何安全生产事故。</w:t>
      </w:r>
    </w:p>
    <w:p w14:paraId="33A3E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四、交付准备</w:t>
      </w:r>
    </w:p>
    <w:p w14:paraId="05528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在各方共同努力下，本工程已于年月日全面竣工，具备正式交付条件。我司将严格履行合同约定，确保工程按时优质交付，保障贵单位顺利投入使用。</w:t>
      </w:r>
    </w:p>
    <w:p w14:paraId="79800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衷心感谢贵单位在项目建设过程中给予的信任与支持！我司将持续提升服务质量，期待未来继续携手合作，共创佳绩。</w:t>
      </w:r>
    </w:p>
    <w:p w14:paraId="36E68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特此函告。</w:t>
      </w:r>
    </w:p>
    <w:p w14:paraId="4FCF82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附件：</w:t>
      </w:r>
    </w:p>
    <w:p w14:paraId="2A550A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工程竣工验收报告</w:t>
      </w:r>
    </w:p>
    <w:p w14:paraId="36E4D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竣工图纸</w:t>
      </w:r>
    </w:p>
    <w:p w14:paraId="1DC4E6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合同复印件</w:t>
      </w:r>
    </w:p>
    <w:p w14:paraId="120AA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ExtraLight" w:hAnsi="思源宋体 CN ExtraLight" w:eastAsia="思源宋体 CN ExtraLight" w:cs="思源宋体 CN ExtraLight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其他相关材料</w:t>
      </w:r>
    </w:p>
    <w:p w14:paraId="2C9F9E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思源宋体 CN ExtraLight" w:hAnsi="思源宋体 CN ExtraLight" w:eastAsia="思源宋体 CN ExtraLight" w:cs="思源宋体 CN ExtraLight"/>
          <w:sz w:val="24"/>
          <w:szCs w:val="24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lang w:val="en-US" w:eastAsia="zh-CN"/>
        </w:rPr>
        <w:t>公司（章）</w:t>
      </w:r>
    </w:p>
    <w:p w14:paraId="26D341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ascii="思源宋体 CN ExtraLight" w:hAnsi="思源宋体 CN ExtraLight" w:eastAsia="思源宋体 CN ExtraLight" w:cs="思源宋体 CN ExtraLight"/>
          <w:sz w:val="24"/>
          <w:szCs w:val="24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lang w:val="en-US" w:eastAsia="zh-CN"/>
        </w:rPr>
        <w:t>年</w:t>
      </w: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lang w:val="en-US" w:eastAsia="zh-CN"/>
        </w:rPr>
        <w:t>月</w:t>
      </w: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思源宋体 CN ExtraLight" w:hAnsi="思源宋体 CN ExtraLight" w:eastAsia="思源宋体 CN ExtraLight" w:cs="思源宋体 CN ExtraLight"/>
          <w:sz w:val="24"/>
          <w:szCs w:val="24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72237CF-FC94-459E-9B38-9CB63B90C1A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1443DEB-1734-4D76-BAD1-5ABBEA29E22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8193C85-DC72-4E58-9C47-2E0FC0284A4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8D7EFF0-3503-4A1C-A292-A46B14DCFA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4F966B7-52A1-4303-B7BC-F58CD96C05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073AADD-CE3C-457F-9DD9-CA0F6811AD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EA43D23-ED10-4E2B-94E3-591A69FB96C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8D36F47-5F37-44EE-BBEE-18DC05603BBA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9" w:fontKey="{3445B7F6-F397-4EA3-8784-29D84623B083}"/>
  </w:font>
  <w:font w:name="WPSEMBED1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10" w:fontKey="{782789E7-4255-44A9-B317-13E996929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YTE5NTYyZWE1MDJkZmQwNzA2ZmU5MTA3ZTIzZTUifQ=="/>
  </w:docVars>
  <w:rsids>
    <w:rsidRoot w:val="30F06EC9"/>
    <w:rsid w:val="30F06EC9"/>
    <w:rsid w:val="3EE520A5"/>
    <w:rsid w:val="471E473E"/>
    <w:rsid w:val="7FE8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12ca8ab7d4923d4f612ed6e965798e4c\&#24037;&#31243;&#23436;&#24037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工程完工证明.docx</Template>
  <Pages>1</Pages>
  <Words>489</Words>
  <Characters>489</Characters>
  <Lines>0</Lines>
  <Paragraphs>0</Paragraphs>
  <TotalTime>6</TotalTime>
  <ScaleCrop>false</ScaleCrop>
  <LinksUpToDate>false</LinksUpToDate>
  <CharactersWithSpaces>608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2025-10-17T06:13:00Z</dcterms:created>
  <dc:creator>rankin</dc:creator>
  <cp:lastModifiedBy>rankin</cp:lastModifiedBy>
  <dcterms:modified xsi:type="dcterms:W3CDTF">2025-10-17T06:26:54Z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7A955E01473149D6A267B26742AD39DE_11</vt:lpwstr>
  </property>
  <property fmtid="{D5CDD505-2E9C-101B-9397-08002B2CF9AE}" pid="4" name="KSOTemplateUUID">
    <vt:lpwstr>v1.0_mb_io2Cc1DZmIB73ePLmAoszA==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