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465D6F">
      <w:pPr>
        <w:jc w:val="center"/>
        <w:rPr>
          <w:rFonts w:hint="eastAsia" w:ascii="宋体" w:hAnsi="宋体" w:eastAsia="宋体" w:cs="宋体"/>
          <w:sz w:val="32"/>
          <w:szCs w:val="32"/>
        </w:rPr>
      </w:pPr>
    </w:p>
    <w:p w14:paraId="67EE4EF2"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户主同意落户证明</w:t>
      </w:r>
    </w:p>
    <w:p w14:paraId="23828D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u w:val="single"/>
          <w:lang w:val="en-US" w:eastAsia="zh-CN"/>
        </w:rPr>
      </w:pPr>
    </w:p>
    <w:p w14:paraId="551233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textWrapping"/>
      </w:r>
    </w:p>
    <w:p w14:paraId="0177E46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派出所：</w:t>
      </w:r>
    </w:p>
    <w:p w14:paraId="73CB6E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本人姓名：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</w:t>
      </w:r>
    </w:p>
    <w:p w14:paraId="31B0F3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身份证号：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</w:t>
      </w:r>
    </w:p>
    <w:p w14:paraId="4EE7DC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现居住地址：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省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市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区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路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号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号楼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单元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室</w:t>
      </w:r>
    </w:p>
    <w:p w14:paraId="5D4F8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经本人审慎考虑，现郑重声明如下：</w:t>
      </w:r>
    </w:p>
    <w:p w14:paraId="785460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本人已充分理解并确认公安机关告知的相关户籍迁移政策。基于本人真实意愿，完全同意以下亲属的户口迁移申请，并自愿承担由此产生的一切法律责任及相关后果：</w:t>
      </w:r>
    </w:p>
    <w:p w14:paraId="256695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迁移人姓名：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</w:p>
    <w:p w14:paraId="15F858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身份证号：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</w:t>
      </w:r>
    </w:p>
    <w:p w14:paraId="17B7A3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原户口地址：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省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市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区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路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号</w:t>
      </w:r>
    </w:p>
    <w:p w14:paraId="51ACFB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申请迁入地址：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省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市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区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路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号</w:t>
      </w:r>
    </w:p>
    <w:p w14:paraId="4F53A4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特此同意并承诺。</w:t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</w:p>
    <w:p w14:paraId="4C80F0F5">
      <w:pPr>
        <w:ind w:left="6710" w:leftChars="1862" w:hanging="2800" w:hangingChars="10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户主、房屋所有权人签名：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</w:p>
    <w:p w14:paraId="6AF92B6D">
      <w:pPr>
        <w:ind w:left="6704" w:leftChars="3059" w:hanging="280" w:hangingChars="1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 w14:paraId="052FEC1A">
      <w:pPr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5AF39A4-F45E-4B68-A019-0343D85537B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75E88C2-DBE2-432C-958F-AC1940953F8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50BB9B1-F5A8-49F7-AC4C-45A5C133EF2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B4E08FB-7085-4827-8BCA-8AD4006C3DE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A5393C7-FCC7-4633-B6E0-59FE9A3470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51C99B3-7045-468E-9471-FB18B92FFA9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1034417-D8B6-4551-A86F-A4CE3D4E6820}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yNTFmNzJkM2E1NDA0ODY1MTBkNDNlODMxZmJmOWYifQ=="/>
  </w:docVars>
  <w:rsids>
    <w:rsidRoot w:val="323858A7"/>
    <w:rsid w:val="19F53DD2"/>
    <w:rsid w:val="2685028B"/>
    <w:rsid w:val="323858A7"/>
    <w:rsid w:val="335C0852"/>
    <w:rsid w:val="36F54FB9"/>
    <w:rsid w:val="383404C5"/>
    <w:rsid w:val="4AF30F31"/>
    <w:rsid w:val="4C5F23E4"/>
    <w:rsid w:val="5E5B4E53"/>
    <w:rsid w:val="63566F17"/>
    <w:rsid w:val="67B37AAD"/>
    <w:rsid w:val="70E0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1ed59f4af7417623c28f8aa7d687bbb1\&#25143;&#20027;&#21516;&#24847;&#33853;&#25143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户主同意落户证明.docx</Template>
  <Pages>1</Pages>
  <Words>157</Words>
  <Characters>157</Characters>
  <Lines>0</Lines>
  <Paragraphs>0</Paragraphs>
  <TotalTime>17</TotalTime>
  <ScaleCrop>false</ScaleCrop>
  <LinksUpToDate>false</LinksUpToDate>
  <CharactersWithSpaces>250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2026-01-23T02:08:00Z</dcterms:created>
  <dc:creator>rankin</dc:creator>
  <cp:lastModifiedBy>rankin</cp:lastModifiedBy>
  <dcterms:modified xsi:type="dcterms:W3CDTF">2026-01-23T02:55:09Z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3A6F5F98C9364032B0022135CCB20597_11</vt:lpwstr>
  </property>
  <property fmtid="{D5CDD505-2E9C-101B-9397-08002B2CF9AE}" pid="4" name="KSOTemplateUUID">
    <vt:lpwstr>v1.0_mb_gZa6H/n/+bknX6Q6iTTvpA==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