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3C8D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产品销售授权书</w:t>
      </w:r>
    </w:p>
    <w:p w14:paraId="7785B2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  <w:t xml:space="preserve"> </w:t>
      </w:r>
    </w:p>
    <w:p w14:paraId="061E60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授 权 方：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联系电话：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</w:t>
      </w:r>
    </w:p>
    <w:p w14:paraId="28409F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被授权方：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联系电话：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</w:t>
      </w:r>
    </w:p>
    <w:p w14:paraId="575B24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</w:pPr>
    </w:p>
    <w:p w14:paraId="024B2A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12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授权方在此授予被授权方合法代理销售品牌旗下产品（以下简称“授权产品”）的权利，具体授权内容如下：</w:t>
      </w:r>
    </w:p>
    <w:p w14:paraId="0C84F0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12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授权范围：被授权方有权在线上线下渠道对授权产品进行宣传、推广、销售及分销。授权方承诺为被授权方提供质量合格、服务完善的产品支持。</w:t>
      </w:r>
    </w:p>
    <w:p w14:paraId="503653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12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授权产品：</w:t>
      </w:r>
      <w:r>
        <w:rPr>
          <w:rFonts w:hint="eastAsia" w:ascii="宋体" w:hAnsi="宋体" w:eastAsia="宋体" w:cs="宋体"/>
          <w:b/>
          <w:bCs/>
          <w:spacing w:val="0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品牌旗下产品。</w:t>
      </w:r>
    </w:p>
    <w:p w14:paraId="6D67A9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12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授权期限：自</w:t>
      </w:r>
      <w:r>
        <w:rPr>
          <w:rFonts w:hint="eastAsia" w:ascii="宋体" w:hAnsi="宋体" w:eastAsia="宋体" w:cs="宋体"/>
          <w:b/>
          <w:bCs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b/>
          <w:bCs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月</w:t>
      </w:r>
      <w:r>
        <w:rPr>
          <w:rFonts w:hint="eastAsia" w:ascii="宋体" w:hAnsi="宋体" w:eastAsia="宋体" w:cs="宋体"/>
          <w:b/>
          <w:bCs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日至</w:t>
      </w:r>
      <w:r>
        <w:rPr>
          <w:rFonts w:hint="eastAsia" w:ascii="宋体" w:hAnsi="宋体" w:eastAsia="宋体" w:cs="宋体"/>
          <w:b/>
          <w:bCs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b/>
          <w:bCs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月</w:t>
      </w:r>
      <w:r>
        <w:rPr>
          <w:rFonts w:hint="eastAsia" w:ascii="宋体" w:hAnsi="宋体" w:eastAsia="宋体" w:cs="宋体"/>
          <w:b/>
          <w:bCs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日止。</w:t>
      </w:r>
    </w:p>
    <w:p w14:paraId="4EF310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12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本授权为独家授权，具有唯一性，被授权方不得将代理权以任何形式转让或再授权予任何第三方。</w:t>
      </w:r>
    </w:p>
    <w:p w14:paraId="4A02B5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12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本授权书以正本为有效文本，影印、涂改或转让均无效。</w:t>
      </w:r>
    </w:p>
    <w:p w14:paraId="220D70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757" w:firstLineChars="1342"/>
        <w:jc w:val="left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</w:p>
    <w:p w14:paraId="4EA405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757" w:firstLineChars="1342"/>
        <w:jc w:val="left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28"/>
          <w:szCs w:val="28"/>
          <w:u w:val="none"/>
          <w:lang w:val="en-US" w:eastAsia="zh-CN"/>
        </w:rPr>
      </w:pPr>
    </w:p>
    <w:p w14:paraId="550085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037" w:firstLineChars="1442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授权机构：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   </w:t>
      </w:r>
    </w:p>
    <w:p w14:paraId="6CC0CE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月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日</w:t>
      </w:r>
    </w:p>
    <w:p w14:paraId="32387A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z w:val="24"/>
          <w:szCs w:val="24"/>
          <w:u w:val="none"/>
          <w:lang w:val="en-US" w:eastAsia="zh-CN"/>
        </w:rPr>
      </w:pPr>
    </w:p>
    <w:p w14:paraId="19D4BE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z w:val="24"/>
          <w:szCs w:val="24"/>
          <w:u w:val="none"/>
          <w:lang w:val="en-US" w:eastAsia="zh-CN"/>
        </w:rPr>
        <w:sectPr>
          <w:type w:val="continuous"/>
          <w:pgSz w:w="11906" w:h="16838"/>
          <w:pgMar w:top="1701" w:right="1474" w:bottom="136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2668D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sz w:val="28"/>
          <w:szCs w:val="28"/>
          <w:u w:val="none"/>
          <w:lang w:val="en-US" w:eastAsia="zh-CN"/>
        </w:rPr>
      </w:pPr>
      <w:bookmarkStart w:id="0" w:name="_GoBack"/>
      <w:bookmarkEnd w:id="0"/>
    </w:p>
    <w:p w14:paraId="3ABDA9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sz w:val="28"/>
          <w:szCs w:val="28"/>
          <w:u w:val="none"/>
          <w:lang w:val="en-US" w:eastAsia="zh-CN"/>
        </w:rPr>
      </w:pPr>
    </w:p>
    <w:p w14:paraId="13C024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z w:val="24"/>
          <w:szCs w:val="24"/>
          <w:u w:val="none"/>
          <w:lang w:val="en-US" w:eastAsia="zh-CN"/>
        </w:rPr>
      </w:pPr>
    </w:p>
    <w:sectPr>
      <w:type w:val="continuous"/>
      <w:pgSz w:w="11906" w:h="16838"/>
      <w:pgMar w:top="840" w:right="845" w:bottom="1440" w:left="9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equalWidth="0" w:num="2">
        <w:col w:w="4350" w:space="1330"/>
        <w:col w:w="440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82D6301-2C35-43A7-B9FA-A540E497BCE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D9F1C17-1678-4771-9CC7-FA87BB924F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D69ECF6-4AA4-4A55-B117-AECD5C1985A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23EE0BA-B8DC-4B52-9D1A-9FD6826A47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7044C0E-471C-42B5-B6E8-70CE557684F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455780F-1877-44EA-9548-E957481A040A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A091EF6C-ED3C-4DF8-A24C-73C3E7108F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iZTNjOGZmZDY1YzJkNGU3ZmQ0NDM3NWQxZTk5MzMifQ=="/>
  </w:docVars>
  <w:rsids>
    <w:rsidRoot w:val="012F527A"/>
    <w:rsid w:val="012F527A"/>
    <w:rsid w:val="020F50D3"/>
    <w:rsid w:val="02B016D2"/>
    <w:rsid w:val="04CC0C88"/>
    <w:rsid w:val="074025EE"/>
    <w:rsid w:val="0A241B3B"/>
    <w:rsid w:val="0BD94F41"/>
    <w:rsid w:val="0D381171"/>
    <w:rsid w:val="0E0904FE"/>
    <w:rsid w:val="0F3C4536"/>
    <w:rsid w:val="10BC3279"/>
    <w:rsid w:val="110104A5"/>
    <w:rsid w:val="11876E46"/>
    <w:rsid w:val="15846B49"/>
    <w:rsid w:val="1A5A531E"/>
    <w:rsid w:val="1B6D1AF6"/>
    <w:rsid w:val="1C2A0EEA"/>
    <w:rsid w:val="1C516FC2"/>
    <w:rsid w:val="1CFF2F90"/>
    <w:rsid w:val="1D434A84"/>
    <w:rsid w:val="27D75D5F"/>
    <w:rsid w:val="28E24616"/>
    <w:rsid w:val="2A9E709F"/>
    <w:rsid w:val="2BB66576"/>
    <w:rsid w:val="2CFE3477"/>
    <w:rsid w:val="325D084C"/>
    <w:rsid w:val="329F7D13"/>
    <w:rsid w:val="34C24936"/>
    <w:rsid w:val="37841B11"/>
    <w:rsid w:val="378C08B5"/>
    <w:rsid w:val="38D30CC7"/>
    <w:rsid w:val="390710FF"/>
    <w:rsid w:val="3B5E30C9"/>
    <w:rsid w:val="3F697EEF"/>
    <w:rsid w:val="3F9D757C"/>
    <w:rsid w:val="40CE2AEC"/>
    <w:rsid w:val="41DE30EF"/>
    <w:rsid w:val="47B05C93"/>
    <w:rsid w:val="49600DE4"/>
    <w:rsid w:val="4ADD649B"/>
    <w:rsid w:val="4BC230A6"/>
    <w:rsid w:val="4C640A54"/>
    <w:rsid w:val="4D694145"/>
    <w:rsid w:val="4DEF43BF"/>
    <w:rsid w:val="510024CC"/>
    <w:rsid w:val="51647B24"/>
    <w:rsid w:val="51826F3D"/>
    <w:rsid w:val="56762F6F"/>
    <w:rsid w:val="57C76DB6"/>
    <w:rsid w:val="596C09E1"/>
    <w:rsid w:val="599D69B5"/>
    <w:rsid w:val="59DD004C"/>
    <w:rsid w:val="5C2E3106"/>
    <w:rsid w:val="5D6326A9"/>
    <w:rsid w:val="5D687840"/>
    <w:rsid w:val="5EB97DCB"/>
    <w:rsid w:val="62897872"/>
    <w:rsid w:val="63F17E5D"/>
    <w:rsid w:val="645E2D38"/>
    <w:rsid w:val="65AB1410"/>
    <w:rsid w:val="66A03F16"/>
    <w:rsid w:val="675F612E"/>
    <w:rsid w:val="677771C2"/>
    <w:rsid w:val="69733998"/>
    <w:rsid w:val="6B4F7CB4"/>
    <w:rsid w:val="6B71517E"/>
    <w:rsid w:val="6C065642"/>
    <w:rsid w:val="6C31722F"/>
    <w:rsid w:val="6D714AFE"/>
    <w:rsid w:val="6D9C3682"/>
    <w:rsid w:val="6E6A3EF1"/>
    <w:rsid w:val="6F4E3852"/>
    <w:rsid w:val="70BE1636"/>
    <w:rsid w:val="747B6E5E"/>
    <w:rsid w:val="74D0057B"/>
    <w:rsid w:val="7F6F4A9B"/>
    <w:rsid w:val="7FFC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4f8fd8a4796922055d483024a6779710\&#20135;&#21697;&#38144;&#21806;&#25480;&#26435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产品销售授权书.docx</Template>
  <Pages>1</Pages>
  <Words>429</Words>
  <Characters>470</Characters>
  <Lines>0</Lines>
  <Paragraphs>0</Paragraphs>
  <TotalTime>8</TotalTime>
  <ScaleCrop>false</ScaleCrop>
  <LinksUpToDate>false</LinksUpToDate>
  <CharactersWithSpaces>720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2025-11-18T01:30:00Z</dcterms:created>
  <dc:creator>rankin</dc:creator>
  <cp:lastModifiedBy>rankin</cp:lastModifiedBy>
  <dcterms:modified xsi:type="dcterms:W3CDTF">2025-11-18T01:51:41Z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D3F526C40F264FC5952BC01EE6DE4E3D_11</vt:lpwstr>
  </property>
  <property fmtid="{D5CDD505-2E9C-101B-9397-08002B2CF9AE}" pid="4" name="KSOTemplateUUID">
    <vt:lpwstr>v1.0_mb_KSXgS10bSSHIG7b6HDTuzw==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