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490D7">
      <w:pPr>
        <w:jc w:val="center"/>
        <w:rPr>
          <w:rFonts w:hint="eastAsia" w:ascii="思源宋体 CN Heavy" w:hAnsi="思源宋体 CN Heavy" w:eastAsia="思源宋体 CN Heavy" w:cs="思源宋体 CN Heavy"/>
          <w:b w:val="0"/>
          <w:bCs w:val="0"/>
          <w:color w:val="404040" w:themeColor="text1" w:themeTint="BF"/>
          <w:sz w:val="40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思源宋体 CN Heavy" w:hAnsi="思源宋体 CN Heavy" w:eastAsia="思源宋体 CN Heavy" w:cs="思源宋体 CN Heavy"/>
          <w:b w:val="0"/>
          <w:bCs w:val="0"/>
          <w:color w:val="404040" w:themeColor="text1" w:themeTint="BF"/>
          <w:sz w:val="40"/>
          <w:szCs w:val="4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在职</w:t>
      </w:r>
      <w:r>
        <w:rPr>
          <w:rFonts w:hint="eastAsia" w:ascii="思源宋体 CN Heavy" w:hAnsi="思源宋体 CN Heavy" w:eastAsia="思源宋体 CN Heavy" w:cs="思源宋体 CN Heavy"/>
          <w:b w:val="0"/>
          <w:bCs w:val="0"/>
          <w:color w:val="404040" w:themeColor="text1" w:themeTint="BF"/>
          <w:sz w:val="40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证明</w:t>
      </w:r>
    </w:p>
    <w:p w14:paraId="42937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兹证明________（身份证号：____________），系我公司正式在职员工，自____年____月____日起入职至今。该员工现任部门岗位，职级为________。</w:t>
      </w:r>
    </w:p>
    <w:p w14:paraId="6B2B53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其近六个月平均税前月薪酬为人民币________元。</w:t>
      </w:r>
    </w:p>
    <w:p w14:paraId="055366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因公司业务需要，兹安排________于____年____月____日至____年____月____日期间，赴____________进行公务出差，为期约____天。</w:t>
      </w:r>
    </w:p>
    <w:p w14:paraId="5B2EC2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此次出差期间所产生的相关公务费用（包括住宿、交通及业务招待等）将由我公司统一承担并管理。我公司郑重声明，将严格督促该员工在差旅期间遵守当地法律法规，并于公务结束后按期返回工作岗位。</w:t>
      </w:r>
    </w:p>
    <w:p w14:paraId="2BECE3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特此证明。</w:t>
      </w:r>
    </w:p>
    <w:p w14:paraId="291928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sz w:val="28"/>
          <w:szCs w:val="36"/>
        </w:rPr>
        <w:t>单位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负责人签名</w:t>
      </w:r>
      <w:r>
        <w:rPr>
          <w:rFonts w:hint="eastAsia" w:ascii="宋体" w:hAnsi="宋体" w:eastAsia="宋体" w:cs="宋体"/>
          <w:sz w:val="28"/>
          <w:szCs w:val="36"/>
        </w:rPr>
        <w:t>：</w:t>
      </w:r>
    </w:p>
    <w:p w14:paraId="1DC2DA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 xml:space="preserve">                          负责人签署日期：</w:t>
      </w:r>
    </w:p>
    <w:p w14:paraId="15A831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sz w:val="28"/>
          <w:szCs w:val="36"/>
        </w:rPr>
        <w:t>(加盖公章)</w:t>
      </w:r>
    </w:p>
    <w:p w14:paraId="04D080DC"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72B5444-5456-4C62-9FF6-3C602CC9856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522C813-5307-4DFE-9275-68B9DE9C0A2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F7FEBCB-1B54-4130-8E3D-4FAC8CF427A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DF3C363-CB11-4767-AEF8-DF6D7085082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DCAE5CA-56DF-45CD-9851-0E23D093B2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1D0363F-25A1-488D-ADD4-D77B125461A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F3E4BC2-DAF5-45E8-A4DB-BFD7F3B8B098}"/>
  </w:font>
  <w:font w:name="思源宋体 CN Heavy">
    <w:panose1 w:val="02020900000000000000"/>
    <w:charset w:val="86"/>
    <w:family w:val="auto"/>
    <w:pitch w:val="default"/>
    <w:sig w:usb0="20000083" w:usb1="2ADF3C10" w:usb2="00000016" w:usb3="00000000" w:csb0="60060107" w:csb1="00000000"/>
    <w:embedRegular r:id="rId8" w:fontKey="{0426A904-473E-45C4-ACC0-48DF0C2D835E}"/>
  </w:font>
  <w:font w:name="WPSEMBED1">
    <w:panose1 w:val="02020900000000000000"/>
    <w:charset w:val="86"/>
    <w:family w:val="auto"/>
    <w:pitch w:val="default"/>
    <w:sig w:usb0="2000008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hYTI2ZjY0NjcxMjY5NGU1MmIxMDRjMTVmOTE0YWIifQ=="/>
  </w:docVars>
  <w:rsids>
    <w:rsidRoot w:val="52D84EE6"/>
    <w:rsid w:val="00184845"/>
    <w:rsid w:val="01A60283"/>
    <w:rsid w:val="01AA7748"/>
    <w:rsid w:val="026C79D1"/>
    <w:rsid w:val="05F8409D"/>
    <w:rsid w:val="06624721"/>
    <w:rsid w:val="072622AA"/>
    <w:rsid w:val="09532A47"/>
    <w:rsid w:val="0A600264"/>
    <w:rsid w:val="0BAE0408"/>
    <w:rsid w:val="0D9C1829"/>
    <w:rsid w:val="0E2624D8"/>
    <w:rsid w:val="1050022F"/>
    <w:rsid w:val="105A46BB"/>
    <w:rsid w:val="107828D7"/>
    <w:rsid w:val="13141499"/>
    <w:rsid w:val="13892101"/>
    <w:rsid w:val="14067027"/>
    <w:rsid w:val="16470DC2"/>
    <w:rsid w:val="17D10471"/>
    <w:rsid w:val="19407D2F"/>
    <w:rsid w:val="1975120B"/>
    <w:rsid w:val="1AB1581F"/>
    <w:rsid w:val="1EDB2E6A"/>
    <w:rsid w:val="21A46446"/>
    <w:rsid w:val="22503F20"/>
    <w:rsid w:val="237F64BA"/>
    <w:rsid w:val="25000A1C"/>
    <w:rsid w:val="26EB3A7F"/>
    <w:rsid w:val="29127DD1"/>
    <w:rsid w:val="29976C2B"/>
    <w:rsid w:val="2A332420"/>
    <w:rsid w:val="2D811081"/>
    <w:rsid w:val="2F1403FE"/>
    <w:rsid w:val="31AC5397"/>
    <w:rsid w:val="322D7C19"/>
    <w:rsid w:val="354D6418"/>
    <w:rsid w:val="35F5085E"/>
    <w:rsid w:val="361B35C7"/>
    <w:rsid w:val="37166AAF"/>
    <w:rsid w:val="38103498"/>
    <w:rsid w:val="38333699"/>
    <w:rsid w:val="3D9F01FE"/>
    <w:rsid w:val="3DBA03C3"/>
    <w:rsid w:val="3E247F32"/>
    <w:rsid w:val="3E2A2CAA"/>
    <w:rsid w:val="3F2D67F4"/>
    <w:rsid w:val="3F5D7B4E"/>
    <w:rsid w:val="420B38E3"/>
    <w:rsid w:val="42EA1B91"/>
    <w:rsid w:val="47A54298"/>
    <w:rsid w:val="48163177"/>
    <w:rsid w:val="4A121587"/>
    <w:rsid w:val="4A7E58F6"/>
    <w:rsid w:val="4BC50953"/>
    <w:rsid w:val="4E0728D3"/>
    <w:rsid w:val="4E492F90"/>
    <w:rsid w:val="4E557C94"/>
    <w:rsid w:val="4E7673D7"/>
    <w:rsid w:val="51857A93"/>
    <w:rsid w:val="51D11647"/>
    <w:rsid w:val="52D84EE6"/>
    <w:rsid w:val="55A108ED"/>
    <w:rsid w:val="59D8639A"/>
    <w:rsid w:val="5B946275"/>
    <w:rsid w:val="5BE85FB8"/>
    <w:rsid w:val="5BF44F90"/>
    <w:rsid w:val="5E2A2522"/>
    <w:rsid w:val="5EC63978"/>
    <w:rsid w:val="60D01797"/>
    <w:rsid w:val="60F97498"/>
    <w:rsid w:val="61E810F3"/>
    <w:rsid w:val="630E06AB"/>
    <w:rsid w:val="65F44C9A"/>
    <w:rsid w:val="678916AE"/>
    <w:rsid w:val="67A45ABC"/>
    <w:rsid w:val="67C640FC"/>
    <w:rsid w:val="684C04B5"/>
    <w:rsid w:val="68C6679F"/>
    <w:rsid w:val="69E515F3"/>
    <w:rsid w:val="6AF04B82"/>
    <w:rsid w:val="6CA709B9"/>
    <w:rsid w:val="6D035D26"/>
    <w:rsid w:val="6EFD5087"/>
    <w:rsid w:val="6F573414"/>
    <w:rsid w:val="702A0B29"/>
    <w:rsid w:val="70F52EE5"/>
    <w:rsid w:val="71066EA0"/>
    <w:rsid w:val="71ED6A17"/>
    <w:rsid w:val="72D67D28"/>
    <w:rsid w:val="73154520"/>
    <w:rsid w:val="73EB1756"/>
    <w:rsid w:val="750C01FD"/>
    <w:rsid w:val="76CE66B2"/>
    <w:rsid w:val="7D162B61"/>
    <w:rsid w:val="7DF84014"/>
    <w:rsid w:val="7EBF1417"/>
    <w:rsid w:val="7F8F0F11"/>
    <w:rsid w:val="7FFF1C70"/>
    <w:rsid w:val="9EDF6DA2"/>
    <w:rsid w:val="F6BFCB7C"/>
    <w:rsid w:val="FF7F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a4d7fe82b3e53599f762fefa85b44872\&#22312;&#32844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在职证明.docx</Template>
  <Pages>1</Pages>
  <Words>492</Words>
  <Characters>505</Characters>
  <Lines>0</Lines>
  <Paragraphs>0</Paragraphs>
  <TotalTime>2</TotalTime>
  <ScaleCrop>false</ScaleCrop>
  <LinksUpToDate>false</LinksUpToDate>
  <CharactersWithSpaces>948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2025-11-21T01:41:00Z</dcterms:created>
  <dc:creator>rankin</dc:creator>
  <cp:lastModifiedBy>rankin</cp:lastModifiedBy>
  <dcterms:modified xsi:type="dcterms:W3CDTF">2025-11-21T02:08:00Z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A2367F863ADD4CF2930DDF7B8C1A479A_11</vt:lpwstr>
  </property>
  <property fmtid="{D5CDD505-2E9C-101B-9397-08002B2CF9AE}" pid="4" name="KSOTemplateUUID">
    <vt:lpwstr>v1.0_mb_XFudAPGWPTZQoGdGwte7KQ==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