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176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施工安全协议书</w:t>
      </w:r>
    </w:p>
    <w:p w14:paraId="4F462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4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6BAF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甲方：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</w:t>
      </w:r>
    </w:p>
    <w:p w14:paraId="669F5E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乙方：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 xml:space="preserve"> </w:t>
      </w:r>
    </w:p>
    <w:p w14:paraId="547FF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4" w:firstLineChars="4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single"/>
          <w:lang w:val="en-US"/>
        </w:rPr>
      </w:pPr>
    </w:p>
    <w:p w14:paraId="306FB8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为明确甲乙双方在施工过程中的权利、义务与责任，共同保障施工安全、工程质量和现场秩序，维护双方的合法权益，依据国家相关法律法规，经双方平等协商，达成如下协议：</w:t>
      </w:r>
    </w:p>
    <w:p w14:paraId="5C2496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施工项目</w:t>
      </w:r>
    </w:p>
    <w:p w14:paraId="0C0B5DC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8B754A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施工地点</w:t>
      </w:r>
    </w:p>
    <w:p w14:paraId="7042A1F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C91FE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施工期限</w:t>
      </w:r>
    </w:p>
    <w:p w14:paraId="09EB8C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日起至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日止。</w:t>
      </w:r>
    </w:p>
    <w:p w14:paraId="7B624C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 甲方权利与义务</w:t>
      </w:r>
    </w:p>
    <w:p w14:paraId="1B99C7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甲方有权对乙方施工活动进行监督、检查，对违反安全生产规定的行为有权要求立即整改或停止作业。</w:t>
      </w:r>
    </w:p>
    <w:p w14:paraId="6A1282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在不影响甲方正常生产经营的前提下，为乙方提供必要的施工便利条件。</w:t>
      </w:r>
    </w:p>
    <w:p w14:paraId="78B4BA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承担施工期间因乙方施工所产生的水费、电费等费用。</w:t>
      </w:r>
    </w:p>
    <w:p w14:paraId="7CCB91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 乙方权利与义务</w:t>
      </w:r>
    </w:p>
    <w:p w14:paraId="086F16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乙方进场施工须事先获得甲方书面同意，并指定现场施工负责人及安全监督员，负责施工过程中的协调、联络与安全管理工作。</w:t>
      </w:r>
    </w:p>
    <w:p w14:paraId="59391C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乙方须在施工前对全体施工人员进行安全教育，并与甲方签订本安全协议。乙方独立承担对其施工人员的安全教育责任。</w:t>
      </w:r>
    </w:p>
    <w:p w14:paraId="6AFDF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乙方施工人员必须按规定佩戴劳动防护用品（如安全帽、安全带等），特种作业人员必须持有效操作证上岗。</w:t>
      </w:r>
    </w:p>
    <w:p w14:paraId="043E4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乙方应在施工区域设置明显安全警示标志，对工期较长的集中施工项目应采取封闭隔离措施。施工人员不得擅自进入非施工区域。</w:t>
      </w:r>
    </w:p>
    <w:p w14:paraId="3BFD11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乙方须确保安全防护设施与器材配置齐全、安全措施有效到位，否则不得开工。因乙方原因（包括但不限于违章作业、安全措施不力等）造成的一切人身伤害、财产损失，由乙方承担全部责任。</w:t>
      </w:r>
    </w:p>
    <w:p w14:paraId="073179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工程完工后，乙方应向甲方提交完整的竣工资料。</w:t>
      </w:r>
    </w:p>
    <w:p w14:paraId="2984F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六、 双方负责人</w:t>
      </w:r>
    </w:p>
    <w:p w14:paraId="624B5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安全负责人</w:t>
      </w:r>
    </w:p>
    <w:p w14:paraId="160831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甲方：________ 联系电话：________</w:t>
      </w:r>
    </w:p>
    <w:p w14:paraId="39E7B1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乙方：________ 联系电话：________</w:t>
      </w:r>
    </w:p>
    <w:p w14:paraId="2C6983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材料/现场负责人</w:t>
      </w:r>
    </w:p>
    <w:p w14:paraId="06D60C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甲方：________ 联系电话：________</w:t>
      </w:r>
    </w:p>
    <w:p w14:paraId="31080B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乙方：________ 联系电话：________</w:t>
      </w:r>
    </w:p>
    <w:p w14:paraId="544BFE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七、 其他约定</w:t>
      </w:r>
    </w:p>
    <w:p w14:paraId="45AECF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本协议是双方施工合作的重要依据，与主合同具有同等法律效力。</w:t>
      </w:r>
    </w:p>
    <w:p w14:paraId="147F07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本协议未尽事宜，由甲乙双方另行协商解决，并可签订书面补充协议。</w:t>
      </w:r>
    </w:p>
    <w:p w14:paraId="34D2AB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sz w:val="28"/>
          <w:szCs w:val="28"/>
        </w:rPr>
        <w:t>份，甲乙双方各执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>份，自双方签字并加盖公章之日起生效。</w:t>
      </w:r>
    </w:p>
    <w:p w14:paraId="08DF63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本协议效力至本协议约定的施工项目完成最终验收合格之日终止。</w:t>
      </w:r>
    </w:p>
    <w:p w14:paraId="5BD62F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D3BE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40A95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甲方：                           乙方：</w:t>
      </w:r>
    </w:p>
    <w:p w14:paraId="76F13A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6FEE73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年      月      日              年      月   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日</w:t>
      </w:r>
    </w:p>
    <w:p w14:paraId="767E6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6FA16F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8CA560-1035-4133-B9E0-4A21B93075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579052D-FA41-43FB-BD4F-CFF6005AEF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5A29407-2B45-4983-9BAC-FD5E5CAA59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EA427D8-2BB0-46C0-8FC4-82C67C22CAB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8CF88F4-08D9-4D41-896A-1BF16DB6D2ED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6" w:fontKey="{6717472B-43E9-4123-9C93-95D97780202D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8E4C59AA-A707-4F3B-AFC5-104DE581D8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0A7D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582A1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582A1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04BE4"/>
    <w:multiLevelType w:val="singleLevel"/>
    <w:tmpl w:val="A9D04BE4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3B5530BB"/>
    <w:rsid w:val="04C568B8"/>
    <w:rsid w:val="3B5530BB"/>
    <w:rsid w:val="42B1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8e85757368d0b0bd8933cab9436cd60\&#26045;&#24037;&#23433;&#20840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施工安全协议书.docx</Template>
  <Pages>3</Pages>
  <Words>578</Words>
  <Characters>578</Characters>
  <Lines>0</Lines>
  <Paragraphs>0</Paragraphs>
  <TotalTime>4</TotalTime>
  <ScaleCrop>false</ScaleCrop>
  <LinksUpToDate>false</LinksUpToDate>
  <CharactersWithSpaces>878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2025-11-24T01:12:00Z</dcterms:created>
  <dc:creator>rankin</dc:creator>
  <cp:lastModifiedBy>rankin</cp:lastModifiedBy>
  <dcterms:modified xsi:type="dcterms:W3CDTF">2025-11-24T01:45:43Z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DBD508313BCB46C4A1528C2E9F03BC31_11</vt:lpwstr>
  </property>
  <property fmtid="{D5CDD505-2E9C-101B-9397-08002B2CF9AE}" pid="4" name="KSOTemplateUUID">
    <vt:lpwstr>v1.0_mb_SF9hMI0OC8/wQ4EXq6P2mQ==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