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788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44"/>
          <w:szCs w:val="44"/>
          <w:lang w:val="en-US" w:eastAsia="zh-CN"/>
        </w:rPr>
        <w:t>诉前财产保全申请书</w:t>
      </w:r>
    </w:p>
    <w:p w14:paraId="22C8B0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pacing w:val="0"/>
          <w:sz w:val="30"/>
          <w:szCs w:val="30"/>
          <w:u w:val="none"/>
          <w:lang w:val="en-US" w:eastAsia="zh-CN"/>
        </w:rPr>
      </w:pPr>
    </w:p>
    <w:p w14:paraId="475218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申请人：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，性别：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，民族：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日出生，</w:t>
      </w:r>
    </w:p>
    <w:p w14:paraId="3DA408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身份证号：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，联系电话：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 w:val="0"/>
          <w:bCs w:val="0"/>
          <w:i/>
          <w:iCs/>
          <w:spacing w:val="0"/>
          <w:sz w:val="28"/>
          <w:szCs w:val="28"/>
          <w:u w:val="none"/>
          <w:lang w:val="en-US" w:eastAsia="zh-CN"/>
        </w:rPr>
        <w:t>。</w:t>
      </w:r>
    </w:p>
    <w:p w14:paraId="02324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0CD61F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被申请人：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，性别：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，民族：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日出生，</w:t>
      </w:r>
    </w:p>
    <w:p w14:paraId="0D85B7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身份证号：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，联系电话：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 w:val="0"/>
          <w:bCs w:val="0"/>
          <w:i/>
          <w:iCs/>
          <w:spacing w:val="0"/>
          <w:sz w:val="28"/>
          <w:szCs w:val="28"/>
          <w:u w:val="none"/>
          <w:lang w:val="en-US" w:eastAsia="zh-CN"/>
        </w:rPr>
        <w:t>。</w:t>
      </w:r>
    </w:p>
    <w:p w14:paraId="2D2E32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申请事项：</w:t>
      </w:r>
    </w:p>
    <w:p w14:paraId="0D928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请求冻结被申请人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账户（账号：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）内存款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元，或查封其等值财产。</w:t>
      </w:r>
    </w:p>
    <w:p w14:paraId="733DD0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事实与理由：</w:t>
      </w:r>
    </w:p>
    <w:p w14:paraId="325BF0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我诉被申请人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一案已由贵院（案号：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）受理。为确保判决后能够顺利执行，防止被申请人转移资产，根据《民事诉讼法》相关规定，申请财产保全。本人愿以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提供担保，若保全错误愿承担赔偿责任。 </w:t>
      </w:r>
    </w:p>
    <w:p w14:paraId="5E6597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此致</w:t>
      </w:r>
    </w:p>
    <w:p w14:paraId="7EFCD9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人民法院</w:t>
      </w:r>
    </w:p>
    <w:p w14:paraId="2E5045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  </w:t>
      </w:r>
    </w:p>
    <w:p w14:paraId="246DB3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5DDEC5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1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</w:p>
    <w:p w14:paraId="45942A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717" w:firstLineChars="2042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申请人（签章）：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          </w:t>
      </w:r>
    </w:p>
    <w:p w14:paraId="24D5A2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12"/>
        <w:jc w:val="righ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月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t>日</w:t>
      </w:r>
    </w:p>
    <w:p w14:paraId="7C103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pacing w:val="0"/>
          <w:sz w:val="28"/>
          <w:szCs w:val="28"/>
          <w:u w:val="none"/>
          <w:lang w:val="en-US" w:eastAsia="zh-CN"/>
        </w:rPr>
        <w:sectPr>
          <w:type w:val="continuous"/>
          <w:pgSz w:w="11906" w:h="16838"/>
          <w:pgMar w:top="1587" w:right="1474" w:bottom="136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A0F4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lang w:val="en-US" w:eastAsia="zh-CN"/>
        </w:rPr>
      </w:pPr>
    </w:p>
    <w:p w14:paraId="7BF21A12">
      <w:pPr>
        <w:tabs>
          <w:tab w:val="left" w:pos="1697"/>
        </w:tabs>
        <w:bidi w:val="0"/>
        <w:jc w:val="left"/>
        <w:rPr>
          <w:rFonts w:hint="default"/>
          <w:lang w:val="en-US" w:eastAsia="zh-CN"/>
        </w:rPr>
      </w:pPr>
    </w:p>
    <w:p w14:paraId="331116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pacing w:val="0"/>
          <w:sz w:val="24"/>
          <w:szCs w:val="24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7735F7-C135-40ED-B1CA-9FA175E0E4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AEFDA2-4D8A-447C-AB98-5E8843DC04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14B6935-A5B8-4E4A-85A0-D188C8998B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21DE528-4CFA-4FAC-B8D5-802C87FA8E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26AE73E-536B-4631-AEA6-855BC42A9F57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  <w:embedRegular r:id="rId6" w:fontKey="{B55B7719-9272-4D99-88A1-750693258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ZTNjOGZmZDY1YzJkNGU3ZmQ0NDM3NWQxZTk5MzMifQ=="/>
  </w:docVars>
  <w:rsids>
    <w:rsidRoot w:val="17E14482"/>
    <w:rsid w:val="020F50D3"/>
    <w:rsid w:val="02B016D2"/>
    <w:rsid w:val="02E91FBA"/>
    <w:rsid w:val="04CC0C88"/>
    <w:rsid w:val="0677385F"/>
    <w:rsid w:val="074025EE"/>
    <w:rsid w:val="0A1C5592"/>
    <w:rsid w:val="0A241B3B"/>
    <w:rsid w:val="0BD94F41"/>
    <w:rsid w:val="0CF86C23"/>
    <w:rsid w:val="0D381171"/>
    <w:rsid w:val="0E0904FE"/>
    <w:rsid w:val="0F3C4536"/>
    <w:rsid w:val="10BC3279"/>
    <w:rsid w:val="110104A5"/>
    <w:rsid w:val="11876E46"/>
    <w:rsid w:val="15846B49"/>
    <w:rsid w:val="17E14482"/>
    <w:rsid w:val="1B6D1AF6"/>
    <w:rsid w:val="1C2A0EEA"/>
    <w:rsid w:val="1C516FC2"/>
    <w:rsid w:val="1CFF2F90"/>
    <w:rsid w:val="1D434A84"/>
    <w:rsid w:val="27D75D5F"/>
    <w:rsid w:val="28E24616"/>
    <w:rsid w:val="2A9E709F"/>
    <w:rsid w:val="2BB66576"/>
    <w:rsid w:val="2C71032D"/>
    <w:rsid w:val="2CFE3477"/>
    <w:rsid w:val="325D084C"/>
    <w:rsid w:val="329F7D13"/>
    <w:rsid w:val="34C24936"/>
    <w:rsid w:val="37841B11"/>
    <w:rsid w:val="378C08B5"/>
    <w:rsid w:val="38D30CC7"/>
    <w:rsid w:val="390710FF"/>
    <w:rsid w:val="3AA3214B"/>
    <w:rsid w:val="3B5E30C9"/>
    <w:rsid w:val="3F697EEF"/>
    <w:rsid w:val="3F9D757C"/>
    <w:rsid w:val="40CE2AEC"/>
    <w:rsid w:val="41DE30EF"/>
    <w:rsid w:val="44B96F87"/>
    <w:rsid w:val="47B05C93"/>
    <w:rsid w:val="491F3103"/>
    <w:rsid w:val="49600DE4"/>
    <w:rsid w:val="4ADD649B"/>
    <w:rsid w:val="4BC230A6"/>
    <w:rsid w:val="4C640A54"/>
    <w:rsid w:val="4D694145"/>
    <w:rsid w:val="4DEF43BF"/>
    <w:rsid w:val="4F450DDF"/>
    <w:rsid w:val="510024CC"/>
    <w:rsid w:val="51647B24"/>
    <w:rsid w:val="51826F3D"/>
    <w:rsid w:val="56762F6F"/>
    <w:rsid w:val="57C76DB6"/>
    <w:rsid w:val="596C09E1"/>
    <w:rsid w:val="599D69B5"/>
    <w:rsid w:val="59DD004C"/>
    <w:rsid w:val="5C2E3106"/>
    <w:rsid w:val="5D6326A9"/>
    <w:rsid w:val="5D687840"/>
    <w:rsid w:val="5EB97DCB"/>
    <w:rsid w:val="60397415"/>
    <w:rsid w:val="616441E1"/>
    <w:rsid w:val="61EA6C19"/>
    <w:rsid w:val="62897872"/>
    <w:rsid w:val="63F17E5D"/>
    <w:rsid w:val="645E2D38"/>
    <w:rsid w:val="64895EAE"/>
    <w:rsid w:val="66A03F16"/>
    <w:rsid w:val="675F612E"/>
    <w:rsid w:val="677771C2"/>
    <w:rsid w:val="69733998"/>
    <w:rsid w:val="6B4F7CB4"/>
    <w:rsid w:val="6B71517E"/>
    <w:rsid w:val="6C065642"/>
    <w:rsid w:val="6C31722F"/>
    <w:rsid w:val="6D6105B3"/>
    <w:rsid w:val="6D714AFE"/>
    <w:rsid w:val="6D9C3682"/>
    <w:rsid w:val="6E6A3EF1"/>
    <w:rsid w:val="6F4E3852"/>
    <w:rsid w:val="70BE1636"/>
    <w:rsid w:val="747B6E5E"/>
    <w:rsid w:val="74D0057B"/>
    <w:rsid w:val="77254EBF"/>
    <w:rsid w:val="7F6F4A9B"/>
    <w:rsid w:val="7FFC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571fad03-2a2e-49c0-9648-487df5582c07\&#35785;&#21069;&#36130;&#20135;&#20445;&#20840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诉前财产保全申请书.docx</Template>
  <Pages>1</Pages>
  <Words>529</Words>
  <Characters>570</Characters>
  <Lines>0</Lines>
  <Paragraphs>0</Paragraphs>
  <TotalTime>5</TotalTime>
  <ScaleCrop>false</ScaleCrop>
  <LinksUpToDate>false</LinksUpToDate>
  <CharactersWithSpaces>950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2025-11-24T01:22:00Z</dcterms:created>
  <dc:creator>rankin</dc:creator>
  <cp:lastModifiedBy>rankin</cp:lastModifiedBy>
  <dcterms:modified xsi:type="dcterms:W3CDTF">2025-11-24T02:57:40Z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48ED7FDB97E648A7B1D7B794A7E2ECCB_11</vt:lpwstr>
  </property>
  <property fmtid="{D5CDD505-2E9C-101B-9397-08002B2CF9AE}" pid="4" name="KSOTemplateUUID">
    <vt:lpwstr>v1.0_mb_T/vkYTO64r8/OvsQfIPyPQ==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