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6C7086"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u w:val="none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u w:val="none"/>
        </w:rPr>
        <w:t>工程完工证明</w:t>
      </w:r>
    </w:p>
    <w:p w14:paraId="75078AD9">
      <w:pPr>
        <w:rPr>
          <w:rFonts w:hint="eastAsia" w:ascii="宋体" w:hAnsi="宋体" w:eastAsia="宋体" w:cs="宋体"/>
          <w:sz w:val="32"/>
          <w:szCs w:val="32"/>
        </w:rPr>
      </w:pPr>
    </w:p>
    <w:p w14:paraId="7BABF7C3"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尊敬的领导：</w:t>
      </w:r>
    </w:p>
    <w:p w14:paraId="374816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根据我方与贵单位签订的《项目合同》（合同编号：____________），我方承建的“______工程”经过科学组织与高效施工，已于近日全面完成合同约定的各项建设内容。现将完工情况正式报告如下：</w:t>
      </w:r>
    </w:p>
    <w:p w14:paraId="41613B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一、 工程概况</w:t>
      </w:r>
    </w:p>
    <w:p w14:paraId="63DBED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项目名称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：</w:t>
      </w:r>
      <w:r>
        <w:rPr>
          <w:rFonts w:hint="eastAsia" w:ascii="宋体" w:hAnsi="宋体" w:eastAsia="宋体" w:cs="宋体"/>
          <w:sz w:val="32"/>
          <w:szCs w:val="32"/>
        </w:rPr>
        <w:t>______工程</w:t>
      </w:r>
    </w:p>
    <w:p w14:paraId="5F0B49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建设地点：____市____区</w:t>
      </w:r>
    </w:p>
    <w:p w14:paraId="1D6E63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主要建设内容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：</w:t>
      </w:r>
      <w:r>
        <w:rPr>
          <w:rFonts w:hint="eastAsia" w:ascii="宋体" w:hAnsi="宋体" w:eastAsia="宋体" w:cs="宋体"/>
          <w:sz w:val="32"/>
          <w:szCs w:val="32"/>
        </w:rPr>
        <w:t>主要包括________等建筑，以及相关室外管网、道路、绿化等配套工程。</w:t>
      </w:r>
    </w:p>
    <w:p w14:paraId="20DA42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建设规模：总建筑面积约______平方米。</w:t>
      </w:r>
    </w:p>
    <w:p w14:paraId="3989FA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计划工期：____年____月____日至____年____月____日。</w:t>
      </w:r>
    </w:p>
    <w:p w14:paraId="0A9978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实际完工日期：____年____月____日。</w:t>
      </w:r>
    </w:p>
    <w:p w14:paraId="5FEF81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工程总投资：约______万元。</w:t>
      </w:r>
    </w:p>
    <w:p w14:paraId="0B4435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二、 工程质量情况</w:t>
      </w:r>
    </w:p>
    <w:p w14:paraId="372523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我方在施工全过程严格遵循“质量第一、规范施工”的原则，全面落实合同约定的技术标准与质量要求，精心选用合格材料，严格执行工序报验与过程管控。目前，工程实体质量经我方自查及初步验收，各项技术指标均满足设计与规范要求，质量合格。</w:t>
      </w:r>
    </w:p>
    <w:p w14:paraId="39A4D6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三、 安全生产与文明施工</w:t>
      </w:r>
    </w:p>
    <w:p w14:paraId="66DD47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施工期间，我方始终将安全生产置于首位，建立健全安全管理体系，落实全员安全生产责任，加强现场隐患排查与安全教育，实现了施工全过程安全、文明、有序。自开工至完工，未发生任何安全责任事故。</w:t>
      </w:r>
    </w:p>
    <w:p w14:paraId="599F6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四、 完工与交付</w:t>
      </w:r>
    </w:p>
    <w:p w14:paraId="168F03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截至目前，本合同约定范围内的全部工程内容已施工完毕，具备竣工验收条件。</w:t>
      </w:r>
      <w:bookmarkStart w:id="0" w:name="_GoBack"/>
      <w:bookmarkEnd w:id="0"/>
      <w:r>
        <w:rPr>
          <w:rFonts w:hint="eastAsia" w:ascii="宋体" w:hAnsi="宋体" w:eastAsia="宋体" w:cs="宋体"/>
          <w:sz w:val="32"/>
          <w:szCs w:val="32"/>
        </w:rPr>
        <w:t>我方承诺将积极配合贵单位组织的正式竣工验收工作，并按要求提供完整的竣工资料。在通过竣工验收后，我司将依照合同约定履行工程交付程序。</w:t>
      </w:r>
    </w:p>
    <w:p w14:paraId="127768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谨此，衷心感谢贵单位在项目建设过程中给予的信任、支持与协作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。</w:t>
      </w:r>
      <w:r>
        <w:rPr>
          <w:rFonts w:hint="eastAsia" w:ascii="宋体" w:hAnsi="宋体" w:eastAsia="宋体" w:cs="宋体"/>
          <w:sz w:val="32"/>
          <w:szCs w:val="32"/>
        </w:rPr>
        <w:t>我方期待能继续为贵单位提供优质的售后服务，并为未来的合作奠定坚实基础。</w:t>
      </w:r>
    </w:p>
    <w:p w14:paraId="1AEBAA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特此证明。</w:t>
      </w:r>
    </w:p>
    <w:p w14:paraId="1A6C23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附件：</w:t>
      </w:r>
    </w:p>
    <w:p w14:paraId="5A08C5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工程竣工验收申请报告</w:t>
      </w:r>
    </w:p>
    <w:p w14:paraId="3A15C6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竣工图纸目录</w:t>
      </w:r>
    </w:p>
    <w:p w14:paraId="66DDDA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主要合同文件复印件</w:t>
      </w:r>
    </w:p>
    <w:p w14:paraId="3FF2AAAF">
      <w:pPr>
        <w:rPr>
          <w:rFonts w:hint="eastAsia" w:ascii="宋体" w:hAnsi="宋体" w:eastAsia="宋体" w:cs="宋体"/>
          <w:sz w:val="32"/>
          <w:szCs w:val="32"/>
        </w:rPr>
      </w:pPr>
    </w:p>
    <w:p w14:paraId="3A7CD05F">
      <w:pPr>
        <w:jc w:val="righ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公司（章）</w:t>
      </w:r>
    </w:p>
    <w:p w14:paraId="7BF436B8">
      <w:pPr>
        <w:jc w:val="righ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年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月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6FEF361-AD37-44B4-B25F-5F5FE43C138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C9F0E40-8426-4FAA-809A-C77C5E392E4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0A45EDF-0A3C-4086-83B2-50F7B3E98D5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24162EA-6F1D-4E7D-937D-862E89082C2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F9323C5-5E4E-4650-9176-8390891C228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2B671F0-862C-4E48-A2AA-86446D82F66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645402AD-7DE0-49E2-844A-598FC338D5AC}"/>
  </w:font>
  <w:font w:name="思源宋体 CN ExtraLight">
    <w:panose1 w:val="02020200000000000000"/>
    <w:charset w:val="86"/>
    <w:family w:val="auto"/>
    <w:pitch w:val="default"/>
    <w:sig w:usb0="20000083" w:usb1="2ADF3C10" w:usb2="00000016" w:usb3="00000000" w:csb0="60060107" w:csb1="00000000"/>
  </w:font>
  <w:font w:name="WPSEMBED1">
    <w:panose1 w:val="02020200000000000000"/>
    <w:charset w:val="86"/>
    <w:family w:val="auto"/>
    <w:pitch w:val="default"/>
    <w:sig w:usb0="20000083" w:usb1="2ADF3C10" w:usb2="00000016" w:usb3="00000000" w:csb0="60060107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  <w:embedRegular r:id="rId8" w:fontKey="{103D6F03-20B1-4598-ADDC-1B8FB65D36F5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9" w:fontKey="{4D2F0054-0033-4412-9865-2A33E30077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FkYTE5NTYyZWE1MDJkZmQwNzA2ZmU5MTA3ZTIzZTUifQ=="/>
  </w:docVars>
  <w:rsids>
    <w:rsidRoot w:val="300F4BA2"/>
    <w:rsid w:val="300F4BA2"/>
    <w:rsid w:val="3EE520A5"/>
    <w:rsid w:val="471E473E"/>
    <w:rsid w:val="7FE8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12ca8ab7d4923d4f612ed6e965798e4c\&#24037;&#31243;&#23436;&#24037;&#35777;&#2612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工程完工证明.docx</Template>
  <Pages>2</Pages>
  <Words>489</Words>
  <Characters>489</Characters>
  <Lines>0</Lines>
  <Paragraphs>0</Paragraphs>
  <TotalTime>8</TotalTime>
  <ScaleCrop>false</ScaleCrop>
  <LinksUpToDate>false</LinksUpToDate>
  <CharactersWithSpaces>608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2025-12-10T01:36:00Z</dcterms:created>
  <dc:creator>rankin</dc:creator>
  <cp:lastModifiedBy>rankin</cp:lastModifiedBy>
  <dcterms:modified xsi:type="dcterms:W3CDTF">2025-12-10T02:36:29Z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D8A6FBC8DB0B4281BFC6AD4D6FBB7DA3_11</vt:lpwstr>
  </property>
  <property fmtid="{D5CDD505-2E9C-101B-9397-08002B2CF9AE}" pid="4" name="KSOTemplateUUID">
    <vt:lpwstr>v1.0_mb_io2Cc1DZmIB73ePLmAoszA==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