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A4C12">
      <w:pPr>
        <w:bidi w:val="0"/>
        <w:spacing w:line="480" w:lineRule="auto"/>
        <w:jc w:val="center"/>
        <w:rPr>
          <w:rFonts w:hint="eastAsia" w:ascii="思源宋体 CN Medium" w:hAnsi="思源宋体 CN Medium" w:eastAsia="思源宋体 CN Medium" w:cs="思源宋体 CN Medium"/>
          <w:b/>
          <w:bCs/>
          <w:sz w:val="32"/>
          <w:szCs w:val="32"/>
          <w:lang w:val="en-US" w:eastAsia="zh-CN"/>
        </w:rPr>
      </w:pPr>
    </w:p>
    <w:p w14:paraId="0A018299">
      <w:pPr>
        <w:bidi w:val="0"/>
        <w:spacing w:line="480" w:lineRule="auto"/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员工任命文书</w:t>
      </w:r>
    </w:p>
    <w:p w14:paraId="1DCC1624">
      <w:pPr>
        <w:bidi w:val="0"/>
        <w:spacing w:line="48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F73DFBD">
      <w:pPr>
        <w:bidi w:val="0"/>
        <w:spacing w:line="48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关于×××同志的任命如下：</w:t>
      </w:r>
    </w:p>
    <w:p w14:paraId="618E80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根据公司整体战略及经营发展需要，为优化管理体系，强化业务执行，经公司董事会审议决定，现对×××同志进行新的人事任命及工作安排如下：</w:t>
      </w:r>
    </w:p>
    <w:p w14:paraId="105AC6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一、人事任命：</w:t>
      </w:r>
    </w:p>
    <w:p w14:paraId="20BC4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任命×××同志由原部门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，调整至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部门，担任该部门管理职务，全面负责该部门的日常运营与管理工作。</w:t>
      </w:r>
    </w:p>
    <w:p w14:paraId="06049B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二、工作地点调整：</w:t>
      </w:r>
    </w:p>
    <w:p w14:paraId="58EC2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为配合新的岗位职责，其工作地点将由原调整至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__________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7EACB0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三、履职支持与保障：</w:t>
      </w:r>
    </w:p>
    <w:p w14:paraId="1D1018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为保障该同志能够顺利、高效地展开工作，公司将提供以下支持：</w:t>
      </w:r>
    </w:p>
    <w:p w14:paraId="7CD60D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工作车辆：配备工作用车一辆，车辆购置标准控制在人民币________万元以内。</w:t>
      </w:r>
    </w:p>
    <w:p w14:paraId="2AB2E1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住宿安排：公司已在________为其安排住宿，以保障基本生活条件。</w:t>
      </w:r>
    </w:p>
    <w:p w14:paraId="36B42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办公经费：在新工作地点开展业务所需的日常办公经费，可按公司规定程序向相关行政部门申请核报。</w:t>
      </w:r>
    </w:p>
    <w:p w14:paraId="2EEAD8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团队协同：该同志将加入由×××、×××等成员组成的专项工作小组，协同开展工作。</w:t>
      </w:r>
    </w:p>
    <w:p w14:paraId="2061D5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四、执行时间：</w:t>
      </w:r>
    </w:p>
    <w:p w14:paraId="5E975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以上任命与安排自本通知印发之日起正式生效并执行。</w:t>
      </w:r>
    </w:p>
    <w:p w14:paraId="43ACB7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希望×××同志在新的岗位上恪尽职守，积极作为，带领团队取得优异成绩，为公司发展贡献力量。</w:t>
      </w:r>
    </w:p>
    <w:p w14:paraId="379EB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特此通知。</w:t>
      </w:r>
    </w:p>
    <w:p w14:paraId="6323440B">
      <w:pPr>
        <w:widowControl w:val="0"/>
        <w:numPr>
          <w:ilvl w:val="0"/>
          <w:numId w:val="0"/>
        </w:numPr>
        <w:bidi w:val="0"/>
        <w:spacing w:line="48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96428C9">
      <w:pPr>
        <w:numPr>
          <w:ilvl w:val="0"/>
          <w:numId w:val="0"/>
        </w:numPr>
        <w:wordWrap w:val="0"/>
        <w:bidi w:val="0"/>
        <w:spacing w:line="480" w:lineRule="auto"/>
        <w:ind w:leftChars="228" w:firstLine="4480" w:firstLineChars="16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××××有限公司    </w:t>
      </w:r>
    </w:p>
    <w:p w14:paraId="7A2690F3">
      <w:pPr>
        <w:numPr>
          <w:ilvl w:val="0"/>
          <w:numId w:val="0"/>
        </w:numPr>
        <w:wordWrap w:val="0"/>
        <w:bidi w:val="0"/>
        <w:spacing w:line="480" w:lineRule="auto"/>
        <w:ind w:leftChars="228"/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签章：                      </w:t>
      </w:r>
    </w:p>
    <w:p w14:paraId="630874F8">
      <w:pPr>
        <w:bidi w:val="0"/>
        <w:spacing w:line="480" w:lineRule="auto"/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日期：        年    月    日</w:t>
      </w:r>
    </w:p>
    <w:p w14:paraId="7702AF9D">
      <w:pPr>
        <w:bidi w:val="0"/>
        <w:spacing w:line="480" w:lineRule="auto"/>
        <w:jc w:val="both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 xml:space="preserve">                           </w:t>
      </w:r>
    </w:p>
    <w:p w14:paraId="02BDB6E3">
      <w:pPr>
        <w:bidi w:val="0"/>
        <w:rPr>
          <w:rFonts w:hint="eastAsia"/>
          <w:lang w:val="en-US" w:eastAsia="zh-CN"/>
        </w:rPr>
      </w:pPr>
    </w:p>
    <w:p w14:paraId="04CF2983">
      <w:pPr>
        <w:bidi w:val="0"/>
        <w:rPr>
          <w:rFonts w:hint="eastAsia"/>
          <w:lang w:val="en-US" w:eastAsia="zh-CN"/>
        </w:rPr>
      </w:pPr>
    </w:p>
    <w:p w14:paraId="077B23AC">
      <w:pPr>
        <w:bidi w:val="0"/>
        <w:rPr>
          <w:rFonts w:hint="eastAsia"/>
          <w:lang w:val="en-US" w:eastAsia="zh-CN"/>
        </w:rPr>
      </w:pPr>
    </w:p>
    <w:p w14:paraId="0834F448">
      <w:pPr>
        <w:bidi w:val="0"/>
        <w:rPr>
          <w:rFonts w:hint="eastAsia"/>
          <w:lang w:val="en-US" w:eastAsia="zh-CN"/>
        </w:rPr>
      </w:pPr>
    </w:p>
    <w:p w14:paraId="4D1E024D">
      <w:pPr>
        <w:bidi w:val="0"/>
        <w:rPr>
          <w:rFonts w:hint="eastAsia"/>
          <w:lang w:val="en-US" w:eastAsia="zh-CN"/>
        </w:rPr>
      </w:pPr>
    </w:p>
    <w:p w14:paraId="6B6C9AB8">
      <w:pPr>
        <w:rPr>
          <w:rFonts w:hint="eastAsia"/>
          <w:lang w:val="en-US" w:eastAsia="zh-CN"/>
        </w:rPr>
      </w:pPr>
    </w:p>
    <w:sectPr>
      <w:type w:val="continuous"/>
      <w:pgSz w:w="11906" w:h="16838"/>
      <w:pgMar w:top="1123" w:right="1525" w:bottom="1667" w:left="154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9136A1-E7D4-4E93-88DB-A179C90DF7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35EE7D2-5088-467A-A3B4-60F0CF25B0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D45F560-9F02-4E96-A83F-ABB0AE2770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205A1B8-D0B1-4923-A9CE-C038366A4D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F02CB5E-1567-4AFD-B5EB-05A845C23478}"/>
  </w:font>
  <w:font w:name="思源宋体 CN Medium">
    <w:panose1 w:val="02020500000000000000"/>
    <w:charset w:val="86"/>
    <w:family w:val="auto"/>
    <w:pitch w:val="default"/>
    <w:sig w:usb0="20000083" w:usb1="2ADF3C10" w:usb2="00000016" w:usb3="00000000" w:csb0="60060107" w:csb1="00000000"/>
    <w:embedRegular r:id="rId6" w:fontKey="{BC66CB06-8B78-47CE-8256-9055E0C92F37}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WPSEMBED3">
    <w:panose1 w:val="020205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411A453F-0142-4DBC-8E90-4BD7B5968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14653D"/>
    <w:rsid w:val="00C71A70"/>
    <w:rsid w:val="015E7ED0"/>
    <w:rsid w:val="01935F94"/>
    <w:rsid w:val="02BB5853"/>
    <w:rsid w:val="0314653D"/>
    <w:rsid w:val="03CF157F"/>
    <w:rsid w:val="04D95977"/>
    <w:rsid w:val="05574591"/>
    <w:rsid w:val="062B6F4B"/>
    <w:rsid w:val="06313250"/>
    <w:rsid w:val="07B81FFD"/>
    <w:rsid w:val="08663005"/>
    <w:rsid w:val="09C36CDE"/>
    <w:rsid w:val="0A4836B3"/>
    <w:rsid w:val="0AB85CFC"/>
    <w:rsid w:val="0B97172C"/>
    <w:rsid w:val="0BE95E2F"/>
    <w:rsid w:val="0CF24383"/>
    <w:rsid w:val="0EB849AD"/>
    <w:rsid w:val="0F212A6D"/>
    <w:rsid w:val="10A95ED6"/>
    <w:rsid w:val="137A1695"/>
    <w:rsid w:val="13E04E5A"/>
    <w:rsid w:val="14AE3B19"/>
    <w:rsid w:val="15A9197F"/>
    <w:rsid w:val="167F54AE"/>
    <w:rsid w:val="16942F9C"/>
    <w:rsid w:val="16992111"/>
    <w:rsid w:val="16A739C7"/>
    <w:rsid w:val="1946587E"/>
    <w:rsid w:val="1A484D4C"/>
    <w:rsid w:val="1A673FFF"/>
    <w:rsid w:val="1B294F1D"/>
    <w:rsid w:val="1BBA039C"/>
    <w:rsid w:val="1BF13F80"/>
    <w:rsid w:val="1C0E418E"/>
    <w:rsid w:val="1CBC14BD"/>
    <w:rsid w:val="1CE13909"/>
    <w:rsid w:val="1F5E5A8F"/>
    <w:rsid w:val="1FDE5F5B"/>
    <w:rsid w:val="1FF01F75"/>
    <w:rsid w:val="202E5138"/>
    <w:rsid w:val="205D26E5"/>
    <w:rsid w:val="20B52455"/>
    <w:rsid w:val="214027EF"/>
    <w:rsid w:val="22FB152C"/>
    <w:rsid w:val="233D33C9"/>
    <w:rsid w:val="23EE3D74"/>
    <w:rsid w:val="26463897"/>
    <w:rsid w:val="26E94E88"/>
    <w:rsid w:val="27E1067C"/>
    <w:rsid w:val="28C545CB"/>
    <w:rsid w:val="28F006F6"/>
    <w:rsid w:val="28F80E3C"/>
    <w:rsid w:val="29D64346"/>
    <w:rsid w:val="2AA46420"/>
    <w:rsid w:val="2D4C79F6"/>
    <w:rsid w:val="2D567FDD"/>
    <w:rsid w:val="2DB935A0"/>
    <w:rsid w:val="2EFF2CCC"/>
    <w:rsid w:val="2FE27DAE"/>
    <w:rsid w:val="30F220D5"/>
    <w:rsid w:val="311319FB"/>
    <w:rsid w:val="32191BC7"/>
    <w:rsid w:val="32CF2F44"/>
    <w:rsid w:val="35C97428"/>
    <w:rsid w:val="3603275A"/>
    <w:rsid w:val="365C7094"/>
    <w:rsid w:val="384E0630"/>
    <w:rsid w:val="38680339"/>
    <w:rsid w:val="3A326614"/>
    <w:rsid w:val="3AB54509"/>
    <w:rsid w:val="3CC553EE"/>
    <w:rsid w:val="3F352A1F"/>
    <w:rsid w:val="40B97630"/>
    <w:rsid w:val="4101169B"/>
    <w:rsid w:val="41265E34"/>
    <w:rsid w:val="4167185C"/>
    <w:rsid w:val="42273D94"/>
    <w:rsid w:val="434D7547"/>
    <w:rsid w:val="48F16280"/>
    <w:rsid w:val="48FD1E78"/>
    <w:rsid w:val="49765A33"/>
    <w:rsid w:val="49D21348"/>
    <w:rsid w:val="49D706A3"/>
    <w:rsid w:val="4A320ECA"/>
    <w:rsid w:val="4ADF4B44"/>
    <w:rsid w:val="4C937CC9"/>
    <w:rsid w:val="4CB51214"/>
    <w:rsid w:val="502B4068"/>
    <w:rsid w:val="50732DBD"/>
    <w:rsid w:val="512444AA"/>
    <w:rsid w:val="52D834F0"/>
    <w:rsid w:val="534C1CD0"/>
    <w:rsid w:val="5389321F"/>
    <w:rsid w:val="53FE6F49"/>
    <w:rsid w:val="5673268F"/>
    <w:rsid w:val="57386FE2"/>
    <w:rsid w:val="57414F50"/>
    <w:rsid w:val="57514584"/>
    <w:rsid w:val="57FD05E9"/>
    <w:rsid w:val="59A96B05"/>
    <w:rsid w:val="59F4103C"/>
    <w:rsid w:val="5A106044"/>
    <w:rsid w:val="5B3E5D28"/>
    <w:rsid w:val="5BC50F4F"/>
    <w:rsid w:val="5CD52717"/>
    <w:rsid w:val="5E43573C"/>
    <w:rsid w:val="5F115DB2"/>
    <w:rsid w:val="61A416AE"/>
    <w:rsid w:val="62F944C3"/>
    <w:rsid w:val="63AE6195"/>
    <w:rsid w:val="642876B6"/>
    <w:rsid w:val="668A5245"/>
    <w:rsid w:val="67EF02DD"/>
    <w:rsid w:val="6869728E"/>
    <w:rsid w:val="69183B9B"/>
    <w:rsid w:val="69FA3755"/>
    <w:rsid w:val="6A6F4F32"/>
    <w:rsid w:val="6B89688F"/>
    <w:rsid w:val="6C5D5525"/>
    <w:rsid w:val="6D904BC7"/>
    <w:rsid w:val="6DC509C5"/>
    <w:rsid w:val="6DCB7344"/>
    <w:rsid w:val="6E5D2743"/>
    <w:rsid w:val="6ED74AC2"/>
    <w:rsid w:val="6F3E45E6"/>
    <w:rsid w:val="705419AA"/>
    <w:rsid w:val="70C104B6"/>
    <w:rsid w:val="716349D1"/>
    <w:rsid w:val="72D817DB"/>
    <w:rsid w:val="732F096A"/>
    <w:rsid w:val="752619FE"/>
    <w:rsid w:val="75E81176"/>
    <w:rsid w:val="76F86AEF"/>
    <w:rsid w:val="7847185B"/>
    <w:rsid w:val="78B83587"/>
    <w:rsid w:val="78E83531"/>
    <w:rsid w:val="79094E11"/>
    <w:rsid w:val="793706DC"/>
    <w:rsid w:val="79806868"/>
    <w:rsid w:val="7BD90344"/>
    <w:rsid w:val="7C2F3AAF"/>
    <w:rsid w:val="7C6B1FDC"/>
    <w:rsid w:val="7CE806C9"/>
    <w:rsid w:val="7D0144C3"/>
    <w:rsid w:val="7D2C44AC"/>
    <w:rsid w:val="7D8718D3"/>
    <w:rsid w:val="7EF8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da3da4ab-6882-4f81-bd33-861b8c01e2f7\&#20844;&#21496;&#21592;&#24037;&#21319;&#32844;&#20219;&#21629;&#2599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公司员工升职任命文书.docx</Template>
  <Pages>2</Pages>
  <Words>278</Words>
  <Characters>291</Characters>
  <Lines>0</Lines>
  <Paragraphs>0</Paragraphs>
  <TotalTime>4</TotalTime>
  <ScaleCrop>false</ScaleCrop>
  <LinksUpToDate>false</LinksUpToDate>
  <CharactersWithSpaces>469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2025-12-10T01:37:00Z</dcterms:created>
  <dc:creator>rankin</dc:creator>
  <cp:lastModifiedBy>rankin</cp:lastModifiedBy>
  <dcterms:modified xsi:type="dcterms:W3CDTF">2025-12-10T02:44:38Z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ECDE88081C844B51B7A5F1CBF48C7CA0_11</vt:lpwstr>
  </property>
  <property fmtid="{D5CDD505-2E9C-101B-9397-08002B2CF9AE}" pid="4" name="KSOTemplateUUID">
    <vt:lpwstr>v1.0_mb_UGq+1JxPxhD3XzyS+Usdag==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