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81AD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物流运输合同</w:t>
      </w:r>
    </w:p>
    <w:p w14:paraId="137F10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甲方：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</w:p>
    <w:p w14:paraId="179C4F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乙方：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</w:p>
    <w:p w14:paraId="439657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依据《中华人民共和国民法典》等相关法律法规，甲乙双方在平等、自愿、公平、诚实信用的基础上，就甲方委托乙方提供物流运输服务事宜，经协商一致，订立本合同，以资共同遵守。</w:t>
      </w:r>
    </w:p>
    <w:p w14:paraId="3DC7AD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第一条 运输服务内容</w:t>
      </w:r>
    </w:p>
    <w:p w14:paraId="7F6BC4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1.1 运输路线：自________ 运输至________。</w:t>
      </w:r>
    </w:p>
    <w:p w14:paraId="2E781B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1.2 运输方式：________</w:t>
      </w:r>
    </w:p>
    <w:p w14:paraId="039A94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1.3 运输工具：________</w:t>
      </w:r>
    </w:p>
    <w:p w14:paraId="6CF9E5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1.4 运输单证：________</w:t>
      </w:r>
    </w:p>
    <w:p w14:paraId="0EC8D1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1.5 具体服务要求：</w:t>
      </w:r>
    </w:p>
    <w:p w14:paraId="287E07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1.5.1 甲方应于货物发运前5日内，以书面文件形式向乙方提供所运货物的准确名称、数量、体积、重量等相关信息。</w:t>
      </w:r>
    </w:p>
    <w:p w14:paraId="402209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1.5.2 甲方应保证所提供的全部货物信息真实、准确、完整，因信息不实导致的损失或责任由甲方自行承担。</w:t>
      </w:r>
    </w:p>
    <w:p w14:paraId="1E0FDA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1.5.3 乙方负责提供包括包装、仓储、分拣、装卸等在内的配套物流服务，相关服务费用已包含在总费用中，但货物包装所需材料费用由甲方另行承担。</w:t>
      </w:r>
    </w:p>
    <w:p w14:paraId="565473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1.5.4 乙方应按本合同约定及甲方合理指示，将货物安全、准时、准确送达指定目的地。</w:t>
      </w:r>
    </w:p>
    <w:p w14:paraId="2EA554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1.5.5 运输期间，乙方应履行善良管理人义务对货物进行妥善保管与监管，但因货物自然属性、合理损耗或甲方原因导致的货损、灭失风险，由甲方承担。</w:t>
      </w:r>
    </w:p>
    <w:p w14:paraId="41B36B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第二条 运输费用及支付</w:t>
      </w:r>
    </w:p>
    <w:p w14:paraId="5245E7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2.1 本合同运输费用总额为：人民币_____元（大写：人民币__________元整）。</w:t>
      </w:r>
    </w:p>
    <w:p w14:paraId="52BD2A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2.2 支付方式：</w:t>
      </w:r>
    </w:p>
    <w:p w14:paraId="7860D5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2.2.1 本合同签订后_____个工作日内，甲方向乙方支付运输费用总额的_____%，即人民币_____元（大写：人民币__________元整）</w:t>
      </w:r>
      <w:bookmarkStart w:id="0" w:name="_GoBack"/>
      <w:bookmarkEnd w:id="0"/>
      <w:r>
        <w:rPr>
          <w:rFonts w:hint="eastAsia" w:ascii="宋体" w:hAnsi="宋体" w:eastAsia="宋体" w:cs="宋体"/>
          <w:sz w:val="30"/>
          <w:szCs w:val="30"/>
          <w:lang w:eastAsia="zh-CN"/>
        </w:rPr>
        <w:t>。</w:t>
      </w:r>
    </w:p>
    <w:p w14:paraId="62102A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2.2.2 全部货物安全送达目的地并经甲方确认后_____个工作日内，甲方向乙方支付剩余_____%的运输费用，即人民币_____元（大写：人民币__________元整）。</w:t>
      </w:r>
    </w:p>
    <w:p w14:paraId="569AC5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2.3 乙方应在收到甲方支付的每笔款项后5个工作日内，向甲方开具同等金额的合法有效增值税发票。</w:t>
      </w:r>
    </w:p>
    <w:p w14:paraId="161ACD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第三条 运输期限</w:t>
      </w:r>
    </w:p>
    <w:p w14:paraId="13D485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3.1 本合同约定的运输期限为货物装车之日起________个工作日。乙方应在该期限内完成全部运输任务。</w:t>
      </w:r>
    </w:p>
    <w:p w14:paraId="35711E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3.2 如因不可抗力、交通管制、恶劣天气等非乙方原因导致运输延误，乙方应及时通知甲方并提供证明，可相应顺延期限。乙方应采取合理措施防止损失扩大。</w:t>
      </w:r>
    </w:p>
    <w:p w14:paraId="50EE2B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第四条 违约责任</w:t>
      </w:r>
    </w:p>
    <w:p w14:paraId="3E2FCA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4.1 若甲方未按约定时间提供准确货物信息，导致乙方运输延误，甲方应赔偿乙方因此遭受的直接损失。</w:t>
      </w:r>
    </w:p>
    <w:p w14:paraId="14517D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4.2 若乙方无正当理由未按约定时间送达货物，每逾期一日，应按当次运输费用总额的_____%向甲方支付违约金；逾期超过_____日的，甲方有权单方解除合同。</w:t>
      </w:r>
    </w:p>
    <w:p w14:paraId="370224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4.3 运输过程中因乙方过错造成货物毁损、灭失的，乙方应按货物到达地的市场价值向甲方进行赔偿。</w:t>
      </w:r>
    </w:p>
    <w:p w14:paraId="0C17A8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4.4 因乙方原因导致货物无法送达目的地的，乙方应赔偿甲方因此遭受的全部实际损失。</w:t>
      </w:r>
    </w:p>
    <w:p w14:paraId="700B11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4.5 任何一方违反本合同其他约定，应赔偿守约方因此遭受的损失。</w:t>
      </w:r>
    </w:p>
    <w:p w14:paraId="7F4A10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第五条 合同期限、解除与终止</w:t>
      </w:r>
    </w:p>
    <w:p w14:paraId="2BD03E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5.1 本合同自双方法定代表人或授权代表签字并加盖公章之日起生效，有效期一年，自_____年_____月_____日至_____年_____月_____日止。</w:t>
      </w:r>
    </w:p>
    <w:p w14:paraId="4F9717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5.2 合同期满如需续约，双方应另行协商签订书面协议。</w:t>
      </w:r>
    </w:p>
    <w:p w14:paraId="1F455B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5.3 若乙方连续三个月未能完成甲方指定的运输任务，甲方有权单方书面通知解除本合同，并要求乙方退还已支付但未完成服务的对应费用。</w:t>
      </w:r>
    </w:p>
    <w:p w14:paraId="4FCA78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第六条 争议解决</w:t>
      </w:r>
    </w:p>
    <w:p w14:paraId="2FF9F2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因本合同引起或与本合同有关的任何争议，双方应友好协商解决；协商不成的，任何一方均有权向甲方所在地有管辖权的人民法院提起诉讼。</w:t>
      </w:r>
    </w:p>
    <w:p w14:paraId="027E23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第七条 其他约定</w:t>
      </w:r>
    </w:p>
    <w:p w14:paraId="4102E8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7.1 本合同一式_____份，甲方执_____份，乙方执_____份，具有同等法律效力。</w:t>
      </w:r>
    </w:p>
    <w:p w14:paraId="15A0B9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7.2 本合同未尽事宜，双方可另行签订补充协议，补充协议与本合同具有同等法律效力。</w:t>
      </w:r>
    </w:p>
    <w:p w14:paraId="210DA8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7.3 本合同履行过程中，往来通知应以书面形式（包括电子邮件、短信、传真等）送达__________地址。一方变更地址的，应提前3日书面通知对方，否则按原地址发出即视为送达。</w:t>
      </w:r>
    </w:p>
    <w:p w14:paraId="13098A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</w:p>
    <w:p w14:paraId="75AD7F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</w:p>
    <w:p w14:paraId="3D850C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eastAsia="zh-CN"/>
        </w:rPr>
        <w:t>甲方（盖章）：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乙方（盖章）：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</w:t>
      </w:r>
    </w:p>
    <w:p w14:paraId="0E31B0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年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月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日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年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月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u w:val="single"/>
          <w:lang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日</w:t>
      </w:r>
    </w:p>
    <w:p w14:paraId="616818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</w:p>
    <w:p w14:paraId="2A251A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宋体" w:hAnsi="宋体" w:eastAsia="宋体" w:cs="宋体"/>
          <w:sz w:val="30"/>
          <w:szCs w:val="30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34DF77B-274F-44AC-87C9-B049020DEBC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121FD0D-5277-4018-82E5-F205C78422C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AA74AA3-29E2-4E1D-BBB9-5EA41CED649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F2C0296-5AA4-4192-B61B-DB07EF0B112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0C5EF74-7F9D-4A84-92F8-59EE60D89EC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7201F78-E962-4164-AA5D-E6140357811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603EB07F-6E91-4A25-9930-506C680055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zYTJkYzRmYzNhYzIyZDUzM2Q0NWMzMTZhNjIwZmQifQ=="/>
  </w:docVars>
  <w:rsids>
    <w:rsidRoot w:val="39DC3488"/>
    <w:rsid w:val="08145DC2"/>
    <w:rsid w:val="08725593"/>
    <w:rsid w:val="0A1D3473"/>
    <w:rsid w:val="10D73F4A"/>
    <w:rsid w:val="28514ED5"/>
    <w:rsid w:val="297B5490"/>
    <w:rsid w:val="33632E60"/>
    <w:rsid w:val="39DC3488"/>
    <w:rsid w:val="54D0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f897a2fdec0dea52a7786fdf8758c539\&#29289;&#27969;&#36816;&#36755;&#21512;&#21516;.docx" TargetMode="Externa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物流运输合同.docx</Template>
  <Pages>4</Pages>
  <Words>1082</Words>
  <Characters>1101</Characters>
  <Lines>0</Lines>
  <Paragraphs>0</Paragraphs>
  <TotalTime>3</TotalTime>
  <ScaleCrop>false</ScaleCrop>
  <LinksUpToDate>false</LinksUpToDate>
  <CharactersWithSpaces>1374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2025-12-10T01:37:00Z</dcterms:created>
  <dc:creator>rankin</dc:creator>
  <cp:lastModifiedBy>rankin</cp:lastModifiedBy>
  <dcterms:modified xsi:type="dcterms:W3CDTF">2025-12-10T02:40:24Z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355591B723464AF2AF29D7265D5D4553_11</vt:lpwstr>
  </property>
  <property fmtid="{D5CDD505-2E9C-101B-9397-08002B2CF9AE}" pid="4" name="KSOTemplateUUID">
    <vt:lpwstr>v1.0_mb_NUhBW1AKm4FGcwsqB9Adkw==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