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2F5B8">
      <w:pPr>
        <w:keepNext w:val="0"/>
        <w:keepLines w:val="0"/>
        <w:pageBreakBefore w:val="0"/>
        <w:widowControl w:val="0"/>
        <w:kinsoku/>
        <w:wordWrap/>
        <w:overflowPunct/>
        <w:topLinePunct w:val="0"/>
        <w:autoSpaceDE/>
        <w:autoSpaceDN/>
        <w:bidi w:val="0"/>
        <w:adjustRightInd w:val="0"/>
        <w:snapToGrid w:val="0"/>
        <w:spacing w:line="312" w:lineRule="auto"/>
        <w:ind w:firstLine="803" w:firstLineChars="200"/>
        <w:jc w:val="center"/>
        <w:textAlignment w:val="auto"/>
        <w:rPr>
          <w:rFonts w:hint="eastAsia" w:ascii="宋体" w:hAnsi="宋体" w:eastAsia="宋体" w:cs="宋体"/>
          <w:b/>
          <w:bCs/>
          <w:sz w:val="40"/>
          <w:szCs w:val="48"/>
          <w:lang w:val="en-US" w:eastAsia="zh-CN"/>
        </w:rPr>
      </w:pPr>
      <w:r>
        <w:rPr>
          <w:rFonts w:hint="eastAsia" w:ascii="宋体" w:hAnsi="宋体" w:eastAsia="宋体" w:cs="宋体"/>
          <w:b/>
          <w:bCs/>
          <w:sz w:val="40"/>
          <w:szCs w:val="48"/>
        </w:rPr>
        <w:t>物品借用协议</w:t>
      </w:r>
      <w:r>
        <w:rPr>
          <w:rFonts w:hint="eastAsia" w:ascii="宋体" w:hAnsi="宋体" w:eastAsia="宋体" w:cs="宋体"/>
          <w:b/>
          <w:bCs/>
          <w:sz w:val="40"/>
          <w:szCs w:val="48"/>
          <w:lang w:val="en-US" w:eastAsia="zh-CN"/>
        </w:rPr>
        <w:t>书</w:t>
      </w:r>
    </w:p>
    <w:p w14:paraId="44BB2DA8">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t>甲方：</w:t>
      </w:r>
    </w:p>
    <w:p w14:paraId="47572F69">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28"/>
          <w:lang w:val="en-US" w:eastAsia="zh-CN"/>
        </w:rPr>
        <w:t>联系地址：                     联系方式</w:t>
      </w:r>
      <w:r>
        <w:rPr>
          <w:rFonts w:hint="eastAsia" w:ascii="宋体" w:hAnsi="宋体" w:eastAsia="宋体" w:cs="宋体"/>
          <w:b w:val="0"/>
          <w:bCs w:val="0"/>
          <w:sz w:val="28"/>
          <w:szCs w:val="28"/>
        </w:rPr>
        <w:t>：</w:t>
      </w:r>
    </w:p>
    <w:p w14:paraId="6DCA065E">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36"/>
        </w:rPr>
        <w:t>乙方：</w:t>
      </w:r>
    </w:p>
    <w:p w14:paraId="6B63F4A8">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b w:val="0"/>
          <w:bCs w:val="0"/>
          <w:sz w:val="28"/>
          <w:szCs w:val="36"/>
        </w:rPr>
      </w:pPr>
      <w:r>
        <w:rPr>
          <w:rFonts w:hint="eastAsia" w:ascii="宋体" w:hAnsi="宋体" w:eastAsia="宋体" w:cs="宋体"/>
          <w:b w:val="0"/>
          <w:bCs w:val="0"/>
          <w:sz w:val="28"/>
          <w:szCs w:val="28"/>
          <w:lang w:val="en-US" w:eastAsia="zh-CN"/>
        </w:rPr>
        <w:t>联系地址：                     联系方式</w:t>
      </w:r>
      <w:r>
        <w:rPr>
          <w:rFonts w:hint="eastAsia" w:ascii="宋体" w:hAnsi="宋体" w:eastAsia="宋体" w:cs="宋体"/>
          <w:b w:val="0"/>
          <w:bCs w:val="0"/>
          <w:sz w:val="28"/>
          <w:szCs w:val="28"/>
        </w:rPr>
        <w:t>：</w:t>
      </w:r>
    </w:p>
    <w:p w14:paraId="1270854E">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根据《中华人民共和国民法典》及相关法律法规，双方在平等自愿的基础上，就甲方同意将特定物品无偿提供给乙方使用的相关事宜，经协商一致，订立本合同，以资共同遵守。</w:t>
      </w:r>
    </w:p>
    <w:p w14:paraId="114FA3AF">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第一条 借用物品及价值</w:t>
      </w:r>
    </w:p>
    <w:p w14:paraId="660376E5">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甲方同意无偿出借给乙方使用的物品详情如下：</w:t>
      </w:r>
    </w:p>
    <w:p w14:paraId="07F1483E">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物品名称：________________</w:t>
      </w:r>
    </w:p>
    <w:p w14:paraId="6B1565F6">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品牌型号：________________</w:t>
      </w:r>
    </w:p>
    <w:p w14:paraId="3FDF8EB4">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规格参数：________________</w:t>
      </w:r>
    </w:p>
    <w:p w14:paraId="2F961B8F">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双方确认，本借用物品的参考价值为人民币________元（大写：____________）。该价值为乙方在借用期间，因使用、保管不当导致物品毁损、灭失，或逾期归还时计算赔偿费用的参考依据。</w:t>
      </w:r>
    </w:p>
    <w:p w14:paraId="05516831">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第二条 借用期限、用途与提前收回</w:t>
      </w:r>
    </w:p>
    <w:p w14:paraId="77953976">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借用期限：自____年____月____日起至____年____月____日止。</w:t>
      </w:r>
    </w:p>
    <w:p w14:paraId="58476E6B">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用途：乙方承诺，借用物品仅用于满足以下用途：________，不得用于本合同约定之外的任何目的，亦不得将物品出借、出租、转让、抵押或以任何形式交予第三方使用。</w:t>
      </w:r>
    </w:p>
    <w:p w14:paraId="759AB16E">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续借：借用期限届满，乙方如需继续使用，应至少提前______日向甲方提出书面续借申请，经甲方书面同意后另行签订书面续借协议。如甲方不同意续借，乙方应在借用期限届满之日将借用物品完好归还。</w:t>
      </w:r>
    </w:p>
    <w:p w14:paraId="17CC8E10">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提前收回：借用期内，如甲方确需自用，有权提前____日通知乙方，要求其归还物品。乙方应在收到通知后按期、完好地将借用物品返还甲方。</w:t>
      </w:r>
    </w:p>
    <w:p w14:paraId="1302EABC">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第三条 乙方的责任与义务</w:t>
      </w:r>
    </w:p>
    <w:p w14:paraId="76307B60">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乙方应以妥善、善良管理人的注意义务，对所借物品进行管理、使用、维护与保管，确保其安全、完好。</w:t>
      </w:r>
    </w:p>
    <w:p w14:paraId="76E628E3">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在借用期内，乙方对借用物品的毁损、灭失承担全部风险与责任。借用物品发生任何损坏（包括但不限于外观损坏、功能故障、零部件遗失等）或丢失的，乙方应按本合同第一条约定的物品参考价值向甲方进行赔偿。如损坏物品可修复，赔偿金额以实际维修费用为准，但不高于前述物品参考价值。</w:t>
      </w:r>
    </w:p>
    <w:p w14:paraId="1F43F4C7">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未经甲方书面同意，乙方不得对借用物品进行任何形式的拆解、改装、维修或施加可能影响其性能、价值的处置。</w:t>
      </w:r>
    </w:p>
    <w:p w14:paraId="03953A96">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第四条 物品的归还</w:t>
      </w:r>
    </w:p>
    <w:p w14:paraId="12F3C2F9">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借用期限届满、甲方依据本合同约定提前要求归还，或本合同因任何原因终止时，乙方应立即将借用物品完好、清洁地返还甲方，并确保所有附件齐全、功能正常。</w:t>
      </w:r>
    </w:p>
    <w:p w14:paraId="73BCDF3C">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乙方逾期归还借用物品的，每逾期一日，应向甲方支付人民币______元的违约金。逾期超过____日的，甲方有权要求乙方额外按本合同第一条约定的物品参考价值进行赔偿，并保留通过法律途径追索物品的权利。</w:t>
      </w:r>
    </w:p>
    <w:p w14:paraId="15262503">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第五条 免责条款</w:t>
      </w:r>
    </w:p>
    <w:p w14:paraId="42056DD3">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因不可抗力（如地震、战争、重大政策变更等）导致合同无法履行的，受影响方应及时通知对方，可部分或全部免除违约责任。</w:t>
      </w:r>
    </w:p>
    <w:p w14:paraId="44297C5E">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如借用物品因非人为因素（如产品设计缺陷、自然老化等）发生故障，乙方应及时通知甲方，但无需承担赔偿责任。</w:t>
      </w:r>
    </w:p>
    <w:p w14:paraId="7E5CFFFE">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第六条 争议解决</w:t>
      </w:r>
    </w:p>
    <w:p w14:paraId="0DC0835F">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因本合同引起的或与本合同有关的任何争议，由双方协商解决；协商不成的，任何一方均可向甲方所在地有管辖权的人民法院提起诉讼。</w:t>
      </w:r>
    </w:p>
    <w:p w14:paraId="16387ED7">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第七条 其他约定</w:t>
      </w:r>
    </w:p>
    <w:p w14:paraId="42FEEDA2">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本合同自双方签字之日起生效。</w:t>
      </w:r>
    </w:p>
    <w:p w14:paraId="728119A2">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本合同一式____份，甲方持____份，乙方持____份，具有同等法律效力。</w:t>
      </w:r>
    </w:p>
    <w:p w14:paraId="2E20EAD4">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本合同履行过程中如需变更或补充约定，应签订书面补充协议。   </w:t>
      </w:r>
    </w:p>
    <w:p w14:paraId="5491A3A7">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   </w:t>
      </w:r>
    </w:p>
    <w:p w14:paraId="133A5C34">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甲方（签字）：</w:t>
      </w:r>
    </w:p>
    <w:p w14:paraId="154D2FDE">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p>
    <w:p w14:paraId="682FFCD9">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签署时间：    年    月    日</w:t>
      </w:r>
    </w:p>
    <w:p w14:paraId="2BFDB156">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    </w:t>
      </w:r>
    </w:p>
    <w:p w14:paraId="7A24453F">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乙方（签字）：</w:t>
      </w:r>
    </w:p>
    <w:p w14:paraId="2FA4427C">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bookmarkStart w:id="0" w:name="_GoBack"/>
      <w:bookmarkEnd w:id="0"/>
    </w:p>
    <w:p w14:paraId="5A084312">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r>
        <w:rPr>
          <w:rFonts w:hint="eastAsia" w:ascii="宋体" w:hAnsi="宋体" w:eastAsia="宋体" w:cs="宋体"/>
          <w:sz w:val="28"/>
          <w:szCs w:val="36"/>
        </w:rPr>
        <w:t>签署时间：    年    月    日</w:t>
      </w:r>
    </w:p>
    <w:p w14:paraId="05F0914C">
      <w:pPr>
        <w:keepNext w:val="0"/>
        <w:keepLines w:val="0"/>
        <w:pageBreakBefore w:val="0"/>
        <w:widowControl w:val="0"/>
        <w:kinsoku/>
        <w:wordWrap/>
        <w:overflowPunct/>
        <w:topLinePunct w:val="0"/>
        <w:autoSpaceDE/>
        <w:autoSpaceDN/>
        <w:bidi w:val="0"/>
        <w:adjustRightInd w:val="0"/>
        <w:snapToGrid w:val="0"/>
        <w:spacing w:line="312" w:lineRule="auto"/>
        <w:ind w:firstLine="560" w:firstLineChars="200"/>
        <w:textAlignment w:val="auto"/>
        <w:rPr>
          <w:rFonts w:hint="eastAsia" w:ascii="宋体" w:hAnsi="宋体" w:eastAsia="宋体" w:cs="宋体"/>
          <w:sz w:val="28"/>
          <w:szCs w:val="36"/>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BBAEE3D9-B8D5-4EB0-9FB2-FE112BB9DD81}"/>
  </w:font>
  <w:font w:name="宋体">
    <w:panose1 w:val="02010600030101010101"/>
    <w:charset w:val="86"/>
    <w:family w:val="auto"/>
    <w:pitch w:val="default"/>
    <w:sig w:usb0="00000203" w:usb1="288F0000" w:usb2="00000006" w:usb3="00000000" w:csb0="00040001" w:csb1="00000000"/>
    <w:embedRegular r:id="rId2" w:fontKey="{51896B53-19D2-45E9-91B1-CED12D33BFD4}"/>
  </w:font>
  <w:font w:name="Wingdings">
    <w:panose1 w:val="05000000000000000000"/>
    <w:charset w:val="02"/>
    <w:family w:val="auto"/>
    <w:pitch w:val="default"/>
    <w:sig w:usb0="00000000" w:usb1="00000000" w:usb2="00000000" w:usb3="00000000" w:csb0="80000000" w:csb1="00000000"/>
    <w:embedRegular r:id="rId3" w:fontKey="{466775C0-F62B-4D5E-9BAA-9A739DAB4727}"/>
  </w:font>
  <w:font w:name="Arial">
    <w:panose1 w:val="020B0604020202020204"/>
    <w:charset w:val="01"/>
    <w:family w:val="swiss"/>
    <w:pitch w:val="default"/>
    <w:sig w:usb0="E0002EFF" w:usb1="C000785B" w:usb2="00000009" w:usb3="00000000" w:csb0="400001FF" w:csb1="FFFF0000"/>
    <w:embedRegular r:id="rId4" w:fontKey="{35224310-8414-4A50-AE5A-4345358A0EA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6CF8D386-EF0F-4010-94B5-A3F91F72A884}"/>
  </w:font>
  <w:font w:name="Symbol">
    <w:panose1 w:val="05050102010706020507"/>
    <w:charset w:val="02"/>
    <w:family w:val="roman"/>
    <w:pitch w:val="default"/>
    <w:sig w:usb0="00000000" w:usb1="00000000" w:usb2="00000000" w:usb3="00000000" w:csb0="80000000" w:csb1="00000000"/>
    <w:embedRegular r:id="rId6" w:fontKey="{DCD3DE12-CAB4-4019-BED8-19CE94196FED}"/>
  </w:font>
  <w:font w:name="Calibri">
    <w:panose1 w:val="020F0502020204030204"/>
    <w:charset w:val="00"/>
    <w:family w:val="swiss"/>
    <w:pitch w:val="default"/>
    <w:sig w:usb0="E4002EFF" w:usb1="C000247B" w:usb2="00000009" w:usb3="00000000" w:csb0="200001FF" w:csb1="00000000"/>
    <w:embedRegular r:id="rId7" w:fontKey="{7C2D66FA-2C24-4F20-ABA5-2348BFB6AFCE}"/>
  </w:font>
  <w:font w:name="思源黑体 CN Regular">
    <w:panose1 w:val="020B0500000000000000"/>
    <w:charset w:val="86"/>
    <w:family w:val="auto"/>
    <w:pitch w:val="default"/>
    <w:sig w:usb0="20000003" w:usb1="2ADF3C10" w:usb2="00000016" w:usb3="00000000" w:csb0="60060107" w:csb1="00000000"/>
  </w:font>
  <w:font w:name="Symbol">
    <w:panose1 w:val="05050102010706020507"/>
    <w:charset w:val="00"/>
    <w:family w:val="auto"/>
    <w:pitch w:val="default"/>
    <w:sig w:usb0="00000000" w:usb1="00000000" w:usb2="00000000" w:usb3="00000000" w:csb0="80000000" w:csb1="00000000"/>
    <w:embedRegular r:id="rId8" w:fontKey="{5491BA9C-750E-41FA-A10F-535F781CAED5}"/>
  </w:font>
  <w:font w:name="Segoe UI">
    <w:panose1 w:val="020B0502040204020203"/>
    <w:charset w:val="00"/>
    <w:family w:val="auto"/>
    <w:pitch w:val="default"/>
    <w:sig w:usb0="E4002EFF" w:usb1="C000E47F" w:usb2="00000009" w:usb3="00000000" w:csb0="200001FF" w:csb1="00000000"/>
    <w:embedRegular r:id="rId9" w:fontKey="{B50B65B3-D212-49B1-BDCC-BAADB7A9D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74A3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5AE2A">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B95AE2A">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AD7E6">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xODE1ODQ0MDRhYTQyMjA2ZWFjZGMwYmZmMjljMjcifQ=="/>
  </w:docVars>
  <w:rsids>
    <w:rsidRoot w:val="742B135F"/>
    <w:rsid w:val="0DC60990"/>
    <w:rsid w:val="742B135F"/>
    <w:rsid w:val="78654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4fa6175ecf3de747cb15224b059059c\&#29289;&#21697;&#20511;&#29992;&#21327;&#35758;&#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物品借用协议书.docx</Template>
  <Pages>3</Pages>
  <Words>705</Words>
  <Characters>718</Characters>
  <Lines>0</Lines>
  <Paragraphs>0</Paragraphs>
  <TotalTime>8</TotalTime>
  <ScaleCrop>false</ScaleCrop>
  <LinksUpToDate>false</LinksUpToDate>
  <CharactersWithSpaces>916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2025-12-10T01:21:00Z</dcterms:created>
  <dc:creator>rankin</dc:creator>
  <cp:lastModifiedBy>rankin</cp:lastModifiedBy>
  <dcterms:modified xsi:type="dcterms:W3CDTF">2025-12-10T02:19:40Z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90A34E3CB7454E79BD2943A124E823C9_11</vt:lpwstr>
  </property>
  <property fmtid="{D5CDD505-2E9C-101B-9397-08002B2CF9AE}" pid="4" name="KSOTemplateUUID">
    <vt:lpwstr>v1.0_mb_LYC9umu/V4W1LLFRh429lQ==</vt:lpwstr>
  </property>
  <property fmtid="{D5CDD505-2E9C-101B-9397-08002B2CF9AE}" pid="5" name="KSOTemplateDocerSaveRecord">
    <vt:lpwstr>eyJoZGlkIjoiM2I2ZDcxNDg0YzNkN2ZhZWZhZWQ4ZjQwZmNjM2NjNGUiLCJ1c2VySWQiOiI0NjE1MDMxNjIifQ==</vt:lpwstr>
  </property>
</Properties>
</file>